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2E40E" w14:textId="28721E6F" w:rsidR="00BC57B0" w:rsidRDefault="0052754B" w:rsidP="009158DF">
      <w:pPr>
        <w:pStyle w:val="Logo"/>
        <w:tabs>
          <w:tab w:val="center" w:pos="2713"/>
        </w:tabs>
        <w:rPr>
          <w:lang w:bidi="cs-CZ"/>
        </w:rPr>
      </w:pPr>
      <w:r>
        <w:rPr>
          <w:noProof/>
          <w:lang w:bidi="cs-CZ"/>
        </w:rPr>
        <w:drawing>
          <wp:anchor distT="0" distB="0" distL="114300" distR="114300" simplePos="0" relativeHeight="251722752" behindDoc="0" locked="0" layoutInCell="1" allowOverlap="1" wp14:anchorId="652FC80B" wp14:editId="6DB3C72E">
            <wp:simplePos x="0" y="0"/>
            <wp:positionH relativeFrom="column">
              <wp:posOffset>-1628775</wp:posOffset>
            </wp:positionH>
            <wp:positionV relativeFrom="paragraph">
              <wp:posOffset>-209550</wp:posOffset>
            </wp:positionV>
            <wp:extent cx="6807835" cy="4594860"/>
            <wp:effectExtent l="0" t="0" r="0" b="0"/>
            <wp:wrapNone/>
            <wp:docPr id="998288263" name="Obrázek 15" descr="Obsah obrázku text, interiér, ovládání, ovlada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88263" name="Obrázek 15" descr="Obsah obrázku text, interiér, ovládání, ovladač&#10;&#10;Obsah generovaný pomocí AI může být nesprávný.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59310" y1="64648" x2="59310" y2="64648"/>
                                  <a14:foregroundMark x1="55339" y1="64355" x2="55339" y2="64355"/>
                                  <a14:foregroundMark x1="59896" y1="60254" x2="70247" y2="63574"/>
                                  <a14:foregroundMark x1="70247" y1="63574" x2="58073" y2="61816"/>
                                  <a14:foregroundMark x1="58073" y1="61816" x2="70117" y2="57617"/>
                                  <a14:foregroundMark x1="70117" y1="57617" x2="62500" y2="64648"/>
                                  <a14:foregroundMark x1="75911" y1="42969" x2="75130" y2="48340"/>
                                  <a14:foregroundMark x1="79688" y1="41504" x2="87174" y2="38574"/>
                                  <a14:foregroundMark x1="84831" y1="31152" x2="75521" y2="34961"/>
                                  <a14:foregroundMark x1="86393" y1="30859" x2="86393" y2="30859"/>
                                  <a14:backgroundMark x1="60677" y1="71777" x2="62891" y2="700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83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978">
        <w:rPr>
          <w:noProof/>
        </w:rPr>
        <w:drawing>
          <wp:anchor distT="0" distB="0" distL="114300" distR="114300" simplePos="0" relativeHeight="251712512" behindDoc="1" locked="0" layoutInCell="1" allowOverlap="1" wp14:anchorId="4F418784" wp14:editId="5191C163">
            <wp:simplePos x="0" y="0"/>
            <wp:positionH relativeFrom="column">
              <wp:posOffset>-1876425</wp:posOffset>
            </wp:positionH>
            <wp:positionV relativeFrom="paragraph">
              <wp:posOffset>-514350</wp:posOffset>
            </wp:positionV>
            <wp:extent cx="2114550" cy="1963710"/>
            <wp:effectExtent l="0" t="0" r="0" b="0"/>
            <wp:wrapNone/>
            <wp:docPr id="1135773230" name="Obrázek 1" descr="Obsah obrázku text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73230" name="Obrázek 1" descr="Obsah obrázku text, umění&#10;&#10;Obsah generovaný pomocí AI může být nesprávný.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109" b="93564" l="9766" r="89844">
                                  <a14:foregroundMark x1="9863" y1="48119" x2="9863" y2="48119"/>
                                  <a14:foregroundMark x1="11230" y1="60396" x2="11230" y2="60396"/>
                                  <a14:foregroundMark x1="10156" y1="45050" x2="10156" y2="45050"/>
                                  <a14:foregroundMark x1="10156" y1="44455" x2="10156" y2="44455"/>
                                  <a14:foregroundMark x1="10645" y1="41881" x2="10645" y2="41881"/>
                                  <a14:foregroundMark x1="56152" y1="9109" x2="56152" y2="9109"/>
                                  <a14:foregroundMark x1="85156" y1="31287" x2="85156" y2="31287"/>
                                  <a14:foregroundMark x1="89355" y1="44158" x2="89355" y2="44158"/>
                                  <a14:foregroundMark x1="88770" y1="52673" x2="88770" y2="52673"/>
                                  <a14:foregroundMark x1="87109" y1="63267" x2="87109" y2="63267"/>
                                  <a14:foregroundMark x1="83398" y1="69802" x2="83398" y2="69802"/>
                                  <a14:foregroundMark x1="88184" y1="60990" x2="88184" y2="60990"/>
                                  <a14:foregroundMark x1="88477" y1="41287" x2="88477" y2="41287"/>
                                  <a14:foregroundMark x1="65723" y1="57822" x2="65723" y2="57822"/>
                                  <a14:foregroundMark x1="66895" y1="59802" x2="66895" y2="59802"/>
                                  <a14:foregroundMark x1="68848" y1="61485" x2="68848" y2="61485"/>
                                  <a14:foregroundMark x1="33398" y1="59505" x2="33398" y2="59505"/>
                                  <a14:foregroundMark x1="31152" y1="61287" x2="31152" y2="61287"/>
                                  <a14:foregroundMark x1="29785" y1="62376" x2="29785" y2="62376"/>
                                  <a14:foregroundMark x1="36230" y1="66931" x2="36230" y2="66931"/>
                                  <a14:foregroundMark x1="34863" y1="69802" x2="34863" y2="69802"/>
                                  <a14:foregroundMark x1="33105" y1="71485" x2="33105" y2="71485"/>
                                  <a14:foregroundMark x1="35352" y1="68119" x2="35352" y2="68119"/>
                                  <a14:foregroundMark x1="36230" y1="67822" x2="36230" y2="67822"/>
                                  <a14:foregroundMark x1="35938" y1="70099" x2="35938" y2="70099"/>
                                  <a14:foregroundMark x1="47461" y1="68614" x2="47461" y2="68614"/>
                                  <a14:foregroundMark x1="51172" y1="67525" x2="51172" y2="67525"/>
                                  <a14:foregroundMark x1="51172" y1="69802" x2="51172" y2="69802"/>
                                  <a14:foregroundMark x1="50586" y1="72871" x2="50586" y2="72871"/>
                                  <a14:foregroundMark x1="50586" y1="74059" x2="50586" y2="74059"/>
                                  <a14:foregroundMark x1="50586" y1="71485" x2="50586" y2="71485"/>
                                  <a14:foregroundMark x1="50586" y1="69505" x2="50586" y2="69505"/>
                                  <a14:foregroundMark x1="50000" y1="67525" x2="50000" y2="67525"/>
                                  <a14:foregroundMark x1="54785" y1="65842" x2="54785" y2="65842"/>
                                  <a14:foregroundMark x1="53906" y1="70891" x2="53906" y2="70891"/>
                                  <a14:foregroundMark x1="46094" y1="70594" x2="46094" y2="70594"/>
                                  <a14:foregroundMark x1="14063" y1="65545" x2="14063" y2="65545"/>
                                  <a14:foregroundMark x1="87891" y1="59802" x2="87891" y2="59802"/>
                                  <a14:foregroundMark x1="89355" y1="54653" x2="89355" y2="54653"/>
                                  <a14:foregroundMark x1="63184" y1="67525" x2="63184" y2="67525"/>
                                  <a14:foregroundMark x1="19922" y1="83762" x2="19922" y2="83762"/>
                                  <a14:foregroundMark x1="29492" y1="81485" x2="29492" y2="81485"/>
                                  <a14:foregroundMark x1="42383" y1="80891" x2="42383" y2="80891"/>
                                  <a14:foregroundMark x1="49707" y1="82277" x2="49707" y2="82277"/>
                                  <a14:foregroundMark x1="53613" y1="82574" x2="53613" y2="82574"/>
                                  <a14:foregroundMark x1="64063" y1="82079" x2="64941" y2="82871"/>
                                  <a14:foregroundMark x1="75586" y1="84059" x2="75586" y2="84059"/>
                                  <a14:foregroundMark x1="33105" y1="75743" x2="33105" y2="75743"/>
                                  <a14:foregroundMark x1="42969" y1="74950" x2="42969" y2="74950"/>
                                  <a14:foregroundMark x1="56445" y1="76040" x2="56445" y2="76040"/>
                                  <a14:foregroundMark x1="23633" y1="31188" x2="23633" y2="31188"/>
                                  <a14:foregroundMark x1="27832" y1="26634" x2="27832" y2="26634"/>
                                  <a14:foregroundMark x1="33496" y1="21683" x2="33496" y2="21683"/>
                                  <a14:foregroundMark x1="39160" y1="19109" x2="39160" y2="19109"/>
                                  <a14:foregroundMark x1="47070" y1="19109" x2="47070" y2="19109"/>
                                  <a14:foregroundMark x1="54199" y1="18812" x2="54199" y2="18812"/>
                                  <a14:foregroundMark x1="61426" y1="19109" x2="61426" y2="19109"/>
                                  <a14:foregroundMark x1="68262" y1="25248" x2="68262" y2="25248"/>
                                  <a14:foregroundMark x1="72266" y1="29208" x2="72266" y2="29208"/>
                                  <a14:foregroundMark x1="75781" y1="32970" x2="75781" y2="32970"/>
                                  <a14:foregroundMark x1="81055" y1="29307" x2="81055" y2="29307"/>
                                  <a14:foregroundMark x1="55859" y1="13168" x2="55859" y2="13168"/>
                                  <a14:foregroundMark x1="86133" y1="32079" x2="86133" y2="32079"/>
                                  <a14:foregroundMark x1="86621" y1="33564" x2="86621" y2="33564"/>
                                  <a14:foregroundMark x1="88672" y1="40594" x2="88672" y2="40594"/>
                                  <a14:foregroundMark x1="13867" y1="32475" x2="13867" y2="32475"/>
                                  <a14:foregroundMark x1="11523" y1="40594" x2="11523" y2="40594"/>
                                  <a14:foregroundMark x1="51465" y1="61089" x2="51465" y2="61089"/>
                                  <a14:foregroundMark x1="45508" y1="70099" x2="45508" y2="70099"/>
                                  <a14:foregroundMark x1="61816" y1="61584" x2="61816" y2="61584"/>
                                  <a14:foregroundMark x1="60156" y1="57624" x2="60156" y2="57624"/>
                                  <a14:foregroundMark x1="64746" y1="57129" x2="64746" y2="57129"/>
                                  <a14:foregroundMark x1="67578" y1="60297" x2="70801" y2="62673"/>
                                  <a14:foregroundMark x1="62891" y1="65446" x2="63965" y2="68020"/>
                                  <a14:foregroundMark x1="64258" y1="69901" x2="66895" y2="71782"/>
                                  <a14:foregroundMark x1="36035" y1="67228" x2="37012" y2="65347"/>
                                  <a14:foregroundMark x1="58594" y1="42475" x2="58594" y2="42475"/>
                                  <a14:foregroundMark x1="62402" y1="37129" x2="62402" y2="37129"/>
                                  <a14:foregroundMark x1="63672" y1="36139" x2="63672" y2="36139"/>
                                  <a14:foregroundMark x1="42871" y1="33663" x2="42871" y2="33663"/>
                                  <a14:foregroundMark x1="43457" y1="34257" x2="43457" y2="34257"/>
                                  <a14:foregroundMark x1="45020" y1="35545" x2="45020" y2="35545"/>
                                  <a14:foregroundMark x1="45801" y1="36139" x2="45801" y2="36139"/>
                                  <a14:foregroundMark x1="44336" y1="35248" x2="44336" y2="35248"/>
                                  <a14:foregroundMark x1="54199" y1="35941" x2="54199" y2="35941"/>
                                  <a14:foregroundMark x1="57324" y1="33267" x2="57324" y2="33267"/>
                                  <a14:foregroundMark x1="55176" y1="35248" x2="55176" y2="35248"/>
                                  <a14:foregroundMark x1="53711" y1="36238" x2="53711" y2="36238"/>
                                  <a14:foregroundMark x1="52734" y1="37129" x2="52734" y2="37129"/>
                                  <a14:foregroundMark x1="40625" y1="42376" x2="40625" y2="42376"/>
                                  <a14:foregroundMark x1="37207" y1="36832" x2="37207" y2="36832"/>
                                  <a14:foregroundMark x1="43359" y1="45545" x2="43359" y2="45545"/>
                                  <a14:foregroundMark x1="62598" y1="54950" x2="62598" y2="54950"/>
                                  <a14:foregroundMark x1="37305" y1="63564" x2="38736" y2="59134"/>
                                  <a14:foregroundMark x1="36328" y1="56040" x2="42871" y2="52079"/>
                                  <a14:foregroundMark x1="42871" y1="52079" x2="43750" y2="52277"/>
                                  <a14:foregroundMark x1="34668" y1="57822" x2="36035" y2="55941"/>
                                  <a14:foregroundMark x1="61816" y1="63168" x2="62695" y2="66040"/>
                                  <a14:foregroundMark x1="59277" y1="53465" x2="56543" y2="52475"/>
                                  <a14:foregroundMark x1="60156" y1="57921" x2="56328" y2="55443"/>
                                  <a14:foregroundMark x1="56836" y1="52277" x2="55762" y2="52277"/>
                                  <a14:foregroundMark x1="39648" y1="57921" x2="44043" y2="54752"/>
                                  <a14:foregroundMark x1="27051" y1="65347" x2="24219" y2="60396"/>
                                  <a14:foregroundMark x1="72559" y1="64752" x2="76855" y2="56931"/>
                                  <a14:foregroundMark x1="42369" y1="26832" x2="47266" y2="25545"/>
                                  <a14:foregroundMark x1="39355" y1="27624" x2="42369" y2="26832"/>
                                  <a14:foregroundMark x1="47266" y1="25545" x2="54883" y2="26040"/>
                                  <a14:foregroundMark x1="25879" y1="20891" x2="25879" y2="20891"/>
                                  <a14:foregroundMark x1="40625" y1="92970" x2="50195" y2="93564"/>
                                  <a14:foregroundMark x1="50195" y1="93564" x2="58301" y2="92970"/>
                                  <a14:foregroundMark x1="58496" y1="26733" x2="60938" y2="27723"/>
                                  <a14:foregroundMark x1="65178" y1="30792" x2="66309" y2="31584"/>
                                  <a14:foregroundMark x1="60938" y1="27822" x2="65178" y2="30792"/>
                                  <a14:foregroundMark x1="37988" y1="31485" x2="41895" y2="33069"/>
                                  <a14:foregroundMark x1="60449" y1="92475" x2="66602" y2="90000"/>
                                  <a14:foregroundMark x1="40332" y1="92772" x2="33496" y2="90297"/>
                                  <a14:foregroundMark x1="70313" y1="67525" x2="72754" y2="65248"/>
                                  <a14:foregroundMark x1="23730" y1="59010" x2="23730" y2="59010"/>
                                  <a14:foregroundMark x1="29395" y1="68020" x2="29395" y2="68020"/>
                                  <a14:foregroundMark x1="56836" y1="44851" x2="56836" y2="44851"/>
                                  <a14:backgroundMark x1="34082" y1="28515" x2="34082" y2="28515"/>
                                  <a14:backgroundMark x1="43457" y1="15149" x2="43457" y2="15149"/>
                                  <a14:backgroundMark x1="47461" y1="12574" x2="47461" y2="12574"/>
                                  <a14:backgroundMark x1="62598" y1="14158" x2="62598" y2="14158"/>
                                  <a14:backgroundMark x1="75977" y1="21485" x2="75977" y2="21485"/>
                                  <a14:backgroundMark x1="58887" y1="54950" x2="58887" y2="54950"/>
                                  <a14:backgroundMark x1="59570" y1="51287" x2="59570" y2="51287"/>
                                  <a14:backgroundMark x1="58398" y1="58119" x2="58398" y2="58119"/>
                                  <a14:backgroundMark x1="41309" y1="59109" x2="41309" y2="59109"/>
                                  <a14:backgroundMark x1="41602" y1="50594" x2="41602" y2="50594"/>
                                  <a14:backgroundMark x1="37793" y1="42178" x2="37793" y2="42178"/>
                                  <a14:backgroundMark x1="34668" y1="36436" x2="34668" y2="36436"/>
                                  <a14:backgroundMark x1="40918" y1="36832" x2="40918" y2="36832"/>
                                  <a14:backgroundMark x1="45605" y1="30396" x2="45605" y2="30396"/>
                                  <a14:backgroundMark x1="53320" y1="32673" x2="53320" y2="32673"/>
                                  <a14:backgroundMark x1="54297" y1="29505" x2="54297" y2="29505"/>
                                  <a14:backgroundMark x1="50488" y1="23861" x2="50488" y2="23861"/>
                                  <a14:backgroundMark x1="51074" y1="14059" x2="51074" y2="14059"/>
                                  <a14:backgroundMark x1="45801" y1="12475" x2="45801" y2="12475"/>
                                  <a14:backgroundMark x1="40234" y1="12673" x2="48047" y2="11881"/>
                                  <a14:backgroundMark x1="48047" y1="11881" x2="41016" y2="12574"/>
                                  <a14:backgroundMark x1="36230" y1="40792" x2="31738" y2="34752"/>
                                  <a14:backgroundMark x1="31738" y1="34752" x2="36523" y2="40297"/>
                                  <a14:backgroundMark x1="36523" y1="40297" x2="36523" y2="40495"/>
                                  <a14:backgroundMark x1="44922" y1="44059" x2="44922" y2="44059"/>
                                  <a14:backgroundMark x1="43457" y1="53465" x2="43457" y2="53465"/>
                                  <a14:backgroundMark x1="42578" y1="50891" x2="42578" y2="50891"/>
                                  <a14:backgroundMark x1="57324" y1="50594" x2="59180" y2="51188"/>
                                  <a14:backgroundMark x1="56674" y1="56737" x2="58691" y2="59010"/>
                                  <a14:backgroundMark x1="43359" y1="54059" x2="37305" y2="58119"/>
                                  <a14:backgroundMark x1="37305" y1="58119" x2="37305" y2="58119"/>
                                  <a14:backgroundMark x1="41797" y1="50693" x2="33105" y2="55644"/>
                                  <a14:backgroundMark x1="42069" y1="57209" x2="39941" y2="67525"/>
                                  <a14:backgroundMark x1="56055" y1="53762" x2="59766" y2="54752"/>
                                  <a14:backgroundMark x1="61621" y1="13861" x2="77246" y2="23366"/>
                                  <a14:backgroundMark x1="77246" y1="23366" x2="80078" y2="26733"/>
                                  <a14:backgroundMark x1="67090" y1="28614" x2="67090" y2="28614"/>
                                  <a14:backgroundMark x1="51855" y1="30495" x2="51855" y2="30495"/>
                                  <a14:backgroundMark x1="50879" y1="30099" x2="52344" y2="27723"/>
                                  <a14:backgroundMark x1="58008" y1="38020" x2="57129" y2="41188"/>
                                  <a14:backgroundMark x1="32813" y1="75248" x2="32813" y2="75248"/>
                                  <a14:backgroundMark x1="77539" y1="82871" x2="77539" y2="82871"/>
                                  <a14:backgroundMark x1="13965" y1="46436" x2="25684" y2="70198"/>
                                  <a14:backgroundMark x1="25684" y1="70198" x2="17969" y2="58614"/>
                                  <a14:backgroundMark x1="17969" y1="58614" x2="15723" y2="48812"/>
                                  <a14:backgroundMark x1="60449" y1="68218" x2="66309" y2="76634"/>
                                  <a14:backgroundMark x1="66309" y1="76634" x2="73633" y2="67525"/>
                                  <a14:backgroundMark x1="84375" y1="48911" x2="83008" y2="60594"/>
                                  <a14:backgroundMark x1="65625" y1="55545" x2="73926" y2="55743"/>
                                  <a14:backgroundMark x1="73926" y1="55743" x2="74902" y2="55149"/>
                                  <a14:backgroundMark x1="23438" y1="81188" x2="23242" y2="80693"/>
                                  <a14:backgroundMark x1="43262" y1="29010" x2="56738" y2="30396"/>
                                  <a14:backgroundMark x1="56738" y1="30396" x2="57715" y2="29802"/>
                                  <a14:backgroundMark x1="60449" y1="25545" x2="70801" y2="32475"/>
                                  <a14:backgroundMark x1="55859" y1="43366" x2="55859" y2="43366"/>
                                  <a14:backgroundMark x1="63672" y1="30792" x2="63672" y2="30792"/>
                                  <a14:backgroundMark x1="36035" y1="33960" x2="43359" y2="38515"/>
                                  <a14:backgroundMark x1="43359" y1="38515" x2="43359" y2="38515"/>
                                  <a14:backgroundMark x1="44043" y1="26832" x2="44043" y2="26832"/>
                                  <a14:backgroundMark x1="56543" y1="17327" x2="56543" y2="17327"/>
                                  <a14:backgroundMark x1="47754" y1="18416" x2="47754" y2="184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96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F10" w:rsidRPr="00F85F10">
        <w:rPr>
          <w:lang w:bidi="cs-CZ"/>
        </w:rPr>
        <w:t xml:space="preserve"> </w:t>
      </w:r>
    </w:p>
    <w:p w14:paraId="2799249F" w14:textId="7B7A934E" w:rsidR="00BC57B0" w:rsidRDefault="00BC57B0" w:rsidP="009158DF">
      <w:pPr>
        <w:pStyle w:val="Logo"/>
        <w:tabs>
          <w:tab w:val="center" w:pos="2713"/>
        </w:tabs>
        <w:rPr>
          <w:lang w:bidi="cs-CZ"/>
        </w:rPr>
      </w:pPr>
    </w:p>
    <w:p w14:paraId="67C8B2B9" w14:textId="5B8F1F96" w:rsidR="00BC57B0" w:rsidRDefault="00BC57B0" w:rsidP="009158DF">
      <w:pPr>
        <w:pStyle w:val="Logo"/>
        <w:tabs>
          <w:tab w:val="center" w:pos="2713"/>
        </w:tabs>
        <w:rPr>
          <w:lang w:bidi="cs-CZ"/>
        </w:rPr>
      </w:pPr>
    </w:p>
    <w:p w14:paraId="7A10C82D" w14:textId="77777777" w:rsidR="00BC57B0" w:rsidRDefault="00BC57B0" w:rsidP="009158DF">
      <w:pPr>
        <w:pStyle w:val="Logo"/>
        <w:tabs>
          <w:tab w:val="center" w:pos="2713"/>
        </w:tabs>
        <w:rPr>
          <w:lang w:bidi="cs-CZ"/>
        </w:rPr>
      </w:pPr>
    </w:p>
    <w:p w14:paraId="51150F74" w14:textId="2FE38845" w:rsidR="00BC57B0" w:rsidRDefault="00BC57B0" w:rsidP="009158DF">
      <w:pPr>
        <w:pStyle w:val="Logo"/>
        <w:tabs>
          <w:tab w:val="center" w:pos="2713"/>
        </w:tabs>
        <w:rPr>
          <w:lang w:bidi="cs-CZ"/>
        </w:rPr>
      </w:pPr>
    </w:p>
    <w:p w14:paraId="59B69768" w14:textId="762E1B04" w:rsidR="00BC57B0" w:rsidRDefault="00BC57B0" w:rsidP="0052754B">
      <w:pPr>
        <w:pStyle w:val="Logo"/>
        <w:tabs>
          <w:tab w:val="center" w:pos="2713"/>
        </w:tabs>
        <w:jc w:val="right"/>
        <w:rPr>
          <w:lang w:bidi="cs-CZ"/>
        </w:rPr>
      </w:pPr>
    </w:p>
    <w:p w14:paraId="7257001C" w14:textId="77777777" w:rsidR="0052754B" w:rsidRDefault="0052754B" w:rsidP="0052754B">
      <w:pPr>
        <w:pStyle w:val="Logo"/>
        <w:tabs>
          <w:tab w:val="center" w:pos="2713"/>
        </w:tabs>
        <w:jc w:val="right"/>
        <w:rPr>
          <w:lang w:bidi="cs-CZ"/>
        </w:rPr>
      </w:pPr>
    </w:p>
    <w:p w14:paraId="367F6CFA" w14:textId="77777777" w:rsidR="0052754B" w:rsidRDefault="0052754B" w:rsidP="0052754B">
      <w:pPr>
        <w:pStyle w:val="Logo"/>
        <w:tabs>
          <w:tab w:val="center" w:pos="2713"/>
        </w:tabs>
        <w:jc w:val="right"/>
        <w:rPr>
          <w:lang w:bidi="cs-CZ"/>
        </w:rPr>
      </w:pPr>
    </w:p>
    <w:p w14:paraId="6318436B" w14:textId="77777777" w:rsidR="0052754B" w:rsidRDefault="0052754B" w:rsidP="0052754B">
      <w:pPr>
        <w:pStyle w:val="Logo"/>
        <w:tabs>
          <w:tab w:val="center" w:pos="2713"/>
        </w:tabs>
        <w:jc w:val="right"/>
        <w:rPr>
          <w:lang w:bidi="cs-CZ"/>
        </w:rPr>
      </w:pPr>
    </w:p>
    <w:p w14:paraId="7744D848" w14:textId="77777777" w:rsidR="0052754B" w:rsidRDefault="0052754B" w:rsidP="0052754B">
      <w:pPr>
        <w:pStyle w:val="Logo"/>
        <w:tabs>
          <w:tab w:val="center" w:pos="2713"/>
        </w:tabs>
        <w:jc w:val="right"/>
        <w:rPr>
          <w:lang w:bidi="cs-CZ"/>
        </w:rPr>
      </w:pPr>
    </w:p>
    <w:tbl>
      <w:tblPr>
        <w:tblpPr w:leftFromText="180" w:rightFromText="180" w:vertAnchor="text" w:horzAnchor="page" w:tblpX="437" w:tblpY="79"/>
        <w:tblW w:w="0" w:type="auto"/>
        <w:tblLook w:val="0600" w:firstRow="0" w:lastRow="0" w:firstColumn="0" w:lastColumn="0" w:noHBand="1" w:noVBand="1"/>
      </w:tblPr>
      <w:tblGrid>
        <w:gridCol w:w="554"/>
      </w:tblGrid>
      <w:tr w:rsidR="00EF70C6" w14:paraId="14AD20B4" w14:textId="77777777" w:rsidTr="00EF70C6">
        <w:trPr>
          <w:cantSplit/>
          <w:trHeight w:val="1657"/>
        </w:trPr>
        <w:tc>
          <w:tcPr>
            <w:tcW w:w="554" w:type="dxa"/>
            <w:textDirection w:val="btLr"/>
            <w:vAlign w:val="center"/>
          </w:tcPr>
          <w:p w14:paraId="4F5F437E" w14:textId="77777777" w:rsidR="00EF70C6" w:rsidRPr="00E56439" w:rsidRDefault="00EF70C6" w:rsidP="00EF70C6">
            <w:pPr>
              <w:spacing w:before="0" w:after="0"/>
              <w:ind w:left="113" w:right="113"/>
              <w:rPr>
                <w:sz w:val="18"/>
                <w:szCs w:val="18"/>
              </w:rPr>
            </w:pPr>
            <w:r>
              <w:t>777 108 444</w:t>
            </w:r>
          </w:p>
        </w:tc>
      </w:tr>
      <w:tr w:rsidR="00EF70C6" w14:paraId="484ED696" w14:textId="77777777" w:rsidTr="00EF70C6">
        <w:trPr>
          <w:trHeight w:val="439"/>
        </w:trPr>
        <w:tc>
          <w:tcPr>
            <w:tcW w:w="554" w:type="dxa"/>
          </w:tcPr>
          <w:p w14:paraId="50CC4A65" w14:textId="77777777" w:rsidR="00EF70C6" w:rsidRDefault="00EF70C6" w:rsidP="00EF70C6">
            <w:pPr>
              <w:pStyle w:val="Zhlav"/>
              <w:jc w:val="center"/>
            </w:pPr>
            <w:r>
              <w:rPr>
                <w:noProof/>
                <w:lang w:bidi="cs-CZ"/>
              </w:rPr>
              <w:drawing>
                <wp:inline distT="0" distB="0" distL="0" distR="0" wp14:anchorId="359712B1" wp14:editId="7FB4CDF7">
                  <wp:extent cx="150709" cy="150944"/>
                  <wp:effectExtent l="0" t="0" r="1905" b="1905"/>
                  <wp:docPr id="11" name="Grafika 10" descr="Smartphone" title="Ikona – telefonní číslo prezentujícíh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E7BFEB-7DC8-4EFF-A908-02F9CA1E09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a 10" descr="Smartphone" title="Ikona – telefonní číslo prezentujícího">
                            <a:extLst>
                              <a:ext uri="{FF2B5EF4-FFF2-40B4-BE49-F238E27FC236}">
                                <a16:creationId xmlns:a16="http://schemas.microsoft.com/office/drawing/2014/main" id="{5AE7BFEB-7DC8-4EFF-A908-02F9CA1E09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709" cy="1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0C6" w14:paraId="5C5BD53E" w14:textId="77777777" w:rsidTr="00EF70C6">
        <w:trPr>
          <w:cantSplit/>
          <w:trHeight w:val="1776"/>
        </w:trPr>
        <w:tc>
          <w:tcPr>
            <w:tcW w:w="554" w:type="dxa"/>
            <w:textDirection w:val="btLr"/>
            <w:vAlign w:val="center"/>
          </w:tcPr>
          <w:p w14:paraId="138B26CA" w14:textId="77777777" w:rsidR="00EF70C6" w:rsidRPr="00E56439" w:rsidRDefault="00EF70C6" w:rsidP="00EF70C6">
            <w:pPr>
              <w:spacing w:before="0" w:after="0"/>
              <w:ind w:left="113" w:right="113"/>
              <w:rPr>
                <w:sz w:val="18"/>
                <w:szCs w:val="18"/>
              </w:rPr>
            </w:pPr>
            <w:r>
              <w:t>ruzicka@zaru.cz</w:t>
            </w:r>
          </w:p>
        </w:tc>
      </w:tr>
      <w:tr w:rsidR="00EF70C6" w14:paraId="7AA7869D" w14:textId="77777777" w:rsidTr="00EF70C6">
        <w:trPr>
          <w:trHeight w:val="439"/>
        </w:trPr>
        <w:tc>
          <w:tcPr>
            <w:tcW w:w="554" w:type="dxa"/>
          </w:tcPr>
          <w:p w14:paraId="4A109EC3" w14:textId="77777777" w:rsidR="00EF70C6" w:rsidRPr="00AB1B27" w:rsidRDefault="00EF70C6" w:rsidP="00EF70C6">
            <w:pPr>
              <w:pStyle w:val="Zhlav"/>
              <w:jc w:val="center"/>
              <w:rPr>
                <w:caps/>
              </w:rPr>
            </w:pPr>
            <w:r>
              <w:rPr>
                <w:noProof/>
                <w:lang w:bidi="cs-CZ"/>
              </w:rPr>
              <w:drawing>
                <wp:inline distT="0" distB="0" distL="0" distR="0" wp14:anchorId="564E6960" wp14:editId="192D7067">
                  <wp:extent cx="150709" cy="150944"/>
                  <wp:effectExtent l="0" t="0" r="1905" b="1905"/>
                  <wp:docPr id="9" name="Grafika 8" descr="Obálka" title="Ikona – e-mail prezentujícíh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85A3-CB4F-4A6C-AEF7-05BE3D4F34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a 8" descr="Obálka" title="Ikona – e-mail prezentujícího">
                            <a:extLst>
                              <a:ext uri="{FF2B5EF4-FFF2-40B4-BE49-F238E27FC236}">
                                <a16:creationId xmlns:a16="http://schemas.microsoft.com/office/drawing/2014/main" id="{843585A3-CB4F-4A6C-AEF7-05BE3D4F34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709" cy="1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0C6" w:rsidRPr="00AB1B27" w14:paraId="5665B327" w14:textId="77777777" w:rsidTr="00EF70C6">
        <w:trPr>
          <w:cantSplit/>
          <w:trHeight w:val="1657"/>
        </w:trPr>
        <w:tc>
          <w:tcPr>
            <w:tcW w:w="554" w:type="dxa"/>
            <w:textDirection w:val="btLr"/>
            <w:vAlign w:val="center"/>
          </w:tcPr>
          <w:p w14:paraId="07E424D5" w14:textId="77777777" w:rsidR="00EF70C6" w:rsidRPr="00AB1B27" w:rsidRDefault="00EF70C6" w:rsidP="00EF70C6">
            <w:pPr>
              <w:spacing w:before="0" w:after="0"/>
              <w:rPr>
                <w:lang w:val="en-ZA"/>
              </w:rPr>
            </w:pPr>
            <w:r>
              <w:rPr>
                <w:lang w:val="en-ZA"/>
              </w:rPr>
              <w:t>Milan Růžička</w:t>
            </w:r>
          </w:p>
        </w:tc>
      </w:tr>
      <w:tr w:rsidR="00EF70C6" w14:paraId="32385163" w14:textId="77777777" w:rsidTr="00EF70C6">
        <w:trPr>
          <w:trHeight w:val="439"/>
        </w:trPr>
        <w:tc>
          <w:tcPr>
            <w:tcW w:w="554" w:type="dxa"/>
          </w:tcPr>
          <w:p w14:paraId="1696CCB7" w14:textId="77777777" w:rsidR="00EF70C6" w:rsidRDefault="00EF70C6" w:rsidP="00EF70C6">
            <w:pPr>
              <w:pStyle w:val="Zhlav"/>
              <w:jc w:val="center"/>
            </w:pPr>
            <w:r>
              <w:rPr>
                <w:noProof/>
                <w:lang w:bidi="cs-CZ"/>
              </w:rPr>
              <w:drawing>
                <wp:inline distT="0" distB="0" distL="0" distR="0" wp14:anchorId="7F3DE1CD" wp14:editId="040C7322">
                  <wp:extent cx="150709" cy="150944"/>
                  <wp:effectExtent l="0" t="0" r="1905" b="1905"/>
                  <wp:docPr id="8" name="Grafika 7" descr="Uživatel" title="Ikona – jméno prezentujícíh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320BC1-9054-4BAF-A591-EA9FEE6277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a 7" descr="Uživatel" title="Ikona – jméno prezentujícího">
                            <a:extLst>
                              <a:ext uri="{FF2B5EF4-FFF2-40B4-BE49-F238E27FC236}">
                                <a16:creationId xmlns:a16="http://schemas.microsoft.com/office/drawing/2014/main" id="{5A320BC1-9054-4BAF-A591-EA9FEE6277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709" cy="1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8BE8E" w14:textId="77777777" w:rsidR="0052754B" w:rsidRDefault="0052754B" w:rsidP="0052754B">
      <w:pPr>
        <w:pStyle w:val="Logo"/>
        <w:tabs>
          <w:tab w:val="center" w:pos="2713"/>
        </w:tabs>
        <w:jc w:val="center"/>
        <w:rPr>
          <w:lang w:bidi="cs-CZ"/>
        </w:rPr>
      </w:pPr>
    </w:p>
    <w:p w14:paraId="6E8E9066" w14:textId="77777777" w:rsidR="0052754B" w:rsidRDefault="0052754B" w:rsidP="0052754B">
      <w:pPr>
        <w:pStyle w:val="Logo"/>
        <w:tabs>
          <w:tab w:val="center" w:pos="2713"/>
        </w:tabs>
        <w:jc w:val="right"/>
        <w:rPr>
          <w:lang w:bidi="cs-CZ"/>
        </w:rPr>
      </w:pPr>
    </w:p>
    <w:p w14:paraId="56F82BF9" w14:textId="14509D2A" w:rsidR="00FD6933" w:rsidRDefault="00AF19FF" w:rsidP="00AF19FF">
      <w:pPr>
        <w:pStyle w:val="Logo"/>
        <w:tabs>
          <w:tab w:val="left" w:pos="3420"/>
        </w:tabs>
        <w:rPr>
          <w:lang w:bidi="cs-CZ"/>
        </w:rPr>
      </w:pPr>
      <w:r>
        <w:rPr>
          <w:lang w:bidi="cs-CZ"/>
        </w:rPr>
        <w:tab/>
      </w:r>
    </w:p>
    <w:p w14:paraId="022D052C" w14:textId="7CB7F384" w:rsidR="00EA6114" w:rsidRDefault="00EA6114" w:rsidP="009158DF">
      <w:pPr>
        <w:pStyle w:val="Logo"/>
        <w:tabs>
          <w:tab w:val="center" w:pos="2713"/>
        </w:tabs>
        <w:rPr>
          <w:noProof/>
        </w:rPr>
      </w:pPr>
    </w:p>
    <w:p w14:paraId="5C213C09" w14:textId="77777777" w:rsidR="00BC57B0" w:rsidRPr="00F85F10" w:rsidRDefault="00BC57B0" w:rsidP="009158DF">
      <w:pPr>
        <w:pStyle w:val="Logo"/>
        <w:tabs>
          <w:tab w:val="center" w:pos="2713"/>
        </w:tabs>
        <w:rPr>
          <w:noProof/>
        </w:rPr>
      </w:pPr>
    </w:p>
    <w:p w14:paraId="481387AC" w14:textId="35A97B6C" w:rsidR="00EB788C" w:rsidRPr="00D90AFC" w:rsidRDefault="006F5536" w:rsidP="00F66D61">
      <w:pPr>
        <w:pStyle w:val="Logo"/>
        <w:spacing w:after="120"/>
        <w:jc w:val="right"/>
      </w:pPr>
      <w:r w:rsidRPr="00F85F10">
        <w:rPr>
          <w:noProof/>
          <w:lang w:bidi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341600" wp14:editId="41F0A903">
                <wp:simplePos x="0" y="0"/>
                <wp:positionH relativeFrom="column">
                  <wp:posOffset>6713806</wp:posOffset>
                </wp:positionH>
                <wp:positionV relativeFrom="paragraph">
                  <wp:posOffset>-5629470</wp:posOffset>
                </wp:positionV>
                <wp:extent cx="666550" cy="565346"/>
                <wp:effectExtent l="0" t="0" r="0" b="6350"/>
                <wp:wrapNone/>
                <wp:docPr id="40" name="Ovál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550" cy="565346"/>
                        </a:xfrm>
                        <a:prstGeom prst="hexag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lin ang="0" scaled="1"/>
                        </a:gradFill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525B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Ovál 11" o:spid="_x0000_s1026" type="#_x0000_t9" alt="&quot;&quot;" style="position:absolute;margin-left:528.65pt;margin-top:-443.25pt;width:52.5pt;height:4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" adj="4580" fillcolor="#1cade4 [3204]" stroked="f" strokeweight=".5pt">
                <v:fill opacity="13107f" color2="#2683c6 [3205]" o:opacity2="13107f" angle="90" focus="100%" type="gradient"/>
                <v:stroke dashstyle="1 1"/>
              </v:shape>
            </w:pict>
          </mc:Fallback>
        </mc:AlternateContent>
      </w:r>
    </w:p>
    <w:p w14:paraId="0B0BB12E" w14:textId="49382610" w:rsidR="00F66D61" w:rsidRDefault="00000000" w:rsidP="003F73A0">
      <w:pPr>
        <w:rPr>
          <w:b/>
          <w:bCs/>
          <w:sz w:val="52"/>
          <w:szCs w:val="52"/>
        </w:rPr>
      </w:pPr>
      <w:sdt>
        <w:sdtPr>
          <w:rPr>
            <w:b/>
            <w:bCs/>
            <w:sz w:val="52"/>
            <w:szCs w:val="52"/>
          </w:rPr>
          <w:alias w:val="Jméno příjemce"/>
          <w:tag w:val="Jméno příjemce"/>
          <w:id w:val="-2104569093"/>
          <w:placeholder>
            <w:docPart w:val="71D46C3FDC0D499799F99E5EB35BA8CC"/>
          </w:placeholder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Content>
          <w:r w:rsidR="00774316" w:rsidRPr="00F66D61">
            <w:rPr>
              <w:b/>
              <w:bCs/>
              <w:sz w:val="52"/>
              <w:szCs w:val="52"/>
            </w:rPr>
            <w:t>Manuál k Fumigátoru F2</w:t>
          </w:r>
        </w:sdtContent>
      </w:sdt>
    </w:p>
    <w:p w14:paraId="0F353CF8" w14:textId="77777777" w:rsidR="00774316" w:rsidRDefault="00774316" w:rsidP="003F73A0"/>
    <w:p w14:paraId="118590F4" w14:textId="77777777" w:rsidR="00573E70" w:rsidRDefault="00573E70" w:rsidP="003F73A0"/>
    <w:p w14:paraId="25008ED6" w14:textId="3FB01AF4" w:rsidR="00774316" w:rsidRDefault="002F4D87" w:rsidP="00774316">
      <w:r w:rsidRPr="002F4D87">
        <w:t xml:space="preserve">Fumigátor F2 je určen pro </w:t>
      </w:r>
      <w:r w:rsidRPr="002F4D87">
        <w:rPr>
          <w:b/>
          <w:bCs/>
        </w:rPr>
        <w:t>léčení (fumigaci) včelstev</w:t>
      </w:r>
      <w:r w:rsidRPr="002F4D87">
        <w:t xml:space="preserve"> pomocí léčiv, například </w:t>
      </w:r>
      <w:proofErr w:type="spellStart"/>
      <w:r w:rsidRPr="002F4D87">
        <w:rPr>
          <w:b/>
          <w:bCs/>
        </w:rPr>
        <w:t>Varidolu</w:t>
      </w:r>
      <w:proofErr w:type="spellEnd"/>
      <w:r w:rsidRPr="002F4D87">
        <w:t>.</w:t>
      </w:r>
    </w:p>
    <w:p w14:paraId="1B877A31" w14:textId="77777777" w:rsidR="00573E70" w:rsidRDefault="00573E70" w:rsidP="00774316"/>
    <w:p w14:paraId="01778961" w14:textId="68639105" w:rsidR="00D06EC5" w:rsidRDefault="002F4D87" w:rsidP="00774316">
      <w:r w:rsidRPr="002F4D87">
        <w:t xml:space="preserve">Zařízení je z větší části </w:t>
      </w:r>
      <w:r w:rsidRPr="002F4D87">
        <w:rPr>
          <w:b/>
          <w:bCs/>
        </w:rPr>
        <w:t xml:space="preserve">vytištěno na 3D tiskárně z materiálu </w:t>
      </w:r>
      <w:r w:rsidR="00410461">
        <w:rPr>
          <w:b/>
          <w:bCs/>
        </w:rPr>
        <w:t>PET-G</w:t>
      </w:r>
      <w:r w:rsidRPr="002F4D87">
        <w:t xml:space="preserve">, proto jej </w:t>
      </w:r>
      <w:r w:rsidRPr="002F4D87">
        <w:rPr>
          <w:b/>
          <w:bCs/>
        </w:rPr>
        <w:t xml:space="preserve">nevystavujte teplotám vyšším než </w:t>
      </w:r>
      <w:r w:rsidR="00410461">
        <w:rPr>
          <w:b/>
          <w:bCs/>
        </w:rPr>
        <w:t>6</w:t>
      </w:r>
      <w:r w:rsidRPr="002F4D87">
        <w:rPr>
          <w:b/>
          <w:bCs/>
        </w:rPr>
        <w:t>0 °C</w:t>
      </w:r>
      <w:r w:rsidRPr="002F4D87">
        <w:t>.</w:t>
      </w:r>
    </w:p>
    <w:p w14:paraId="0F273953" w14:textId="77777777" w:rsidR="002F4D87" w:rsidRDefault="002F4D87" w:rsidP="00774316"/>
    <w:p w14:paraId="1A0E0EFA" w14:textId="71C852EA" w:rsidR="00D06EC5" w:rsidRDefault="00D06EC5" w:rsidP="00D06EC5">
      <w:pPr>
        <w:rPr>
          <w:color w:val="EE0000"/>
        </w:rPr>
      </w:pPr>
      <w:r w:rsidRPr="00D06EC5">
        <w:rPr>
          <w:rFonts w:ascii="Segoe UI Emoji" w:hAnsi="Segoe UI Emoji" w:cs="Segoe UI Emoji"/>
          <w:b/>
          <w:bCs/>
          <w:color w:val="EE0000"/>
          <w:sz w:val="22"/>
          <w:szCs w:val="22"/>
        </w:rPr>
        <w:t>⚠️</w:t>
      </w:r>
      <w:r w:rsidRPr="00D06EC5">
        <w:rPr>
          <w:b/>
          <w:bCs/>
          <w:color w:val="EE0000"/>
          <w:sz w:val="22"/>
          <w:szCs w:val="22"/>
        </w:rPr>
        <w:t xml:space="preserve"> Upozornění:</w:t>
      </w:r>
      <w:r w:rsidRPr="00D06EC5">
        <w:rPr>
          <w:b/>
          <w:bCs/>
          <w:color w:val="EE0000"/>
          <w:sz w:val="22"/>
          <w:szCs w:val="22"/>
        </w:rPr>
        <w:br/>
      </w:r>
      <w:r w:rsidRPr="00E11CD4">
        <w:rPr>
          <w:color w:val="EE0000"/>
        </w:rPr>
        <w:t xml:space="preserve">Při práci </w:t>
      </w:r>
      <w:r>
        <w:rPr>
          <w:color w:val="EE0000"/>
        </w:rPr>
        <w:t xml:space="preserve">(léčení) </w:t>
      </w:r>
      <w:r w:rsidRPr="00E11CD4">
        <w:rPr>
          <w:color w:val="EE0000"/>
        </w:rPr>
        <w:t xml:space="preserve">s Fumigátorem F2 </w:t>
      </w:r>
      <w:r w:rsidRPr="00573E70">
        <w:rPr>
          <w:b/>
          <w:bCs/>
          <w:color w:val="EE0000"/>
          <w:u w:val="single"/>
        </w:rPr>
        <w:t>nevypínejte ventilátor</w:t>
      </w:r>
      <w:r w:rsidRPr="00E11CD4">
        <w:rPr>
          <w:color w:val="EE0000"/>
        </w:rPr>
        <w:t xml:space="preserve">. Ten během doby, kdy </w:t>
      </w:r>
      <w:r>
        <w:rPr>
          <w:color w:val="EE0000"/>
        </w:rPr>
        <w:t xml:space="preserve">pásek </w:t>
      </w:r>
      <w:proofErr w:type="gramStart"/>
      <w:r w:rsidRPr="00E11CD4">
        <w:rPr>
          <w:color w:val="EE0000"/>
        </w:rPr>
        <w:t>nehoří ,</w:t>
      </w:r>
      <w:proofErr w:type="gramEnd"/>
      <w:r w:rsidRPr="00E11CD4">
        <w:rPr>
          <w:color w:val="EE0000"/>
        </w:rPr>
        <w:t xml:space="preserve"> ochlazuje hliníkovou trubičku, aby nedošlo k deformaci materiálu P</w:t>
      </w:r>
      <w:r w:rsidR="00410461">
        <w:rPr>
          <w:color w:val="EE0000"/>
        </w:rPr>
        <w:t>ET-G</w:t>
      </w:r>
      <w:r w:rsidRPr="00E11CD4">
        <w:rPr>
          <w:color w:val="EE0000"/>
        </w:rPr>
        <w:t>.</w:t>
      </w:r>
    </w:p>
    <w:p w14:paraId="2403A527" w14:textId="30028090" w:rsidR="00286E6A" w:rsidRDefault="002F4D87" w:rsidP="002F4D87">
      <w:pPr>
        <w:ind w:left="2694"/>
        <w:rPr>
          <w:color w:val="EE0000"/>
        </w:rPr>
      </w:pPr>
      <w:r w:rsidRPr="002F4D87">
        <w:rPr>
          <w:color w:val="EE0000"/>
        </w:rPr>
        <w:t>Pokud bude svítit pouze červená dioda, znamená to, že je baterie zcela vybitá a je nutné Fumigátor nabít. Není již zajištěno dostatečné chlazení trubičky.</w:t>
      </w:r>
      <w:r>
        <w:rPr>
          <w:b/>
          <w:bCs/>
          <w:noProof/>
          <w:color w:val="EE0000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4C1AE486" wp14:editId="3EBDBFE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511231" cy="523875"/>
                <wp:effectExtent l="0" t="0" r="0" b="9525"/>
                <wp:wrapNone/>
                <wp:docPr id="185268655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231" cy="523875"/>
                          <a:chOff x="0" y="0"/>
                          <a:chExt cx="1511231" cy="523875"/>
                        </a:xfrm>
                      </wpg:grpSpPr>
                      <pic:pic xmlns:pic="http://schemas.openxmlformats.org/drawingml/2006/picture">
                        <pic:nvPicPr>
                          <pic:cNvPr id="2023798457" name="Obrázek 1" descr="Obsah obrázku text, snímek obrazovky, elektronika, číslo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413911" name="Obrázek 1" descr="Obsah obrázku text, snímek obrazovky, elektronika, číslo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28" t="60010" b="10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86" y="316356"/>
                            <a:ext cx="79184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CCE3D" id="Skupina 4" o:spid="_x0000_s1026" style="position:absolute;margin-left:0;margin-top:-.05pt;width:119pt;height:41.25pt;z-index:-251597824" coordsize="15112,523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alt="Obsah obrázku text, snímek obrazovky, elektronika, číslo&#10;&#10;Obsah generovaný pomocí AI může být nesprávný." style="position:absolute;width:15062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">
                  <v:imagedata r:id="rId24" o:title="Obsah obrázku text, snímek obrazovky, elektronika, číslo&#10;&#10;Obsah generovaný pomocí AI může být nesprávný"/>
                </v:shape>
                <v:shape id="Obrázek 1" o:spid="_x0000_s1028" type="#_x0000_t75" alt="Obsah obrázku text, snímek obrazovky, elektronika, číslo&#10;&#10;Obsah generovaný pomocí AI může být nesprávný." style="position:absolute;left:7193;top:3163;width:791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">
                  <v:imagedata r:id="rId25" o:title="Obsah obrázku text, snímek obrazovky, elektronika, číslo&#10;&#10;Obsah generovaný pomocí AI může být nesprávný" croptop="39328f" cropbottom="7139f" cropleft="31082f"/>
                </v:shape>
              </v:group>
            </w:pict>
          </mc:Fallback>
        </mc:AlternateContent>
      </w:r>
    </w:p>
    <w:p w14:paraId="495BDC20" w14:textId="77777777" w:rsidR="00286E6A" w:rsidRDefault="00286E6A" w:rsidP="00774316">
      <w:pPr>
        <w:rPr>
          <w:color w:val="EE0000"/>
        </w:rPr>
      </w:pPr>
    </w:p>
    <w:p w14:paraId="00DEB935" w14:textId="1E179BE9" w:rsidR="00E839B0" w:rsidRPr="00E839B0" w:rsidRDefault="001652EE" w:rsidP="00E839B0">
      <w:r w:rsidRPr="001652EE">
        <w:rPr>
          <w:noProof/>
          <w:lang w:bidi="cs-CZ"/>
        </w:rPr>
        <w:t xml:space="preserve">Aktuální verzi tohoto manuálu si můžete </w:t>
      </w:r>
      <w:r w:rsidRPr="001652EE">
        <w:rPr>
          <w:b/>
          <w:bCs/>
          <w:noProof/>
          <w:lang w:bidi="cs-CZ"/>
        </w:rPr>
        <w:t>stáhnout na webových stránkách</w:t>
      </w:r>
      <w:r w:rsidRPr="001652EE">
        <w:rPr>
          <w:noProof/>
          <w:lang w:bidi="cs-CZ"/>
        </w:rPr>
        <w:t>:</w:t>
      </w:r>
      <w:r w:rsidRPr="001652EE">
        <w:rPr>
          <w:noProof/>
          <w:lang w:bidi="cs-CZ"/>
        </w:rPr>
        <w:br/>
      </w:r>
      <w:r w:rsidRPr="001652EE">
        <w:rPr>
          <w:rFonts w:ascii="Segoe UI Emoji" w:hAnsi="Segoe UI Emoji" w:cs="Segoe UI Emoji"/>
          <w:noProof/>
          <w:lang w:bidi="cs-CZ"/>
        </w:rPr>
        <w:t>🌐</w:t>
      </w:r>
      <w:r w:rsidRPr="001652EE">
        <w:rPr>
          <w:noProof/>
          <w:lang w:bidi="cs-CZ"/>
        </w:rPr>
        <w:t xml:space="preserve"> </w:t>
      </w:r>
      <w:r>
        <w:rPr>
          <w:noProof/>
          <w:lang w:bidi="cs-CZ"/>
        </w:rPr>
        <w:t xml:space="preserve"> </w:t>
      </w:r>
      <w:r w:rsidRPr="002F0254">
        <w:rPr>
          <w:b/>
          <w:bCs/>
          <w:noProof/>
          <w:sz w:val="22"/>
          <w:szCs w:val="22"/>
          <w:lang w:bidi="cs-CZ"/>
        </w:rPr>
        <w:t>www.VcelyRuzicka.cz</w:t>
      </w:r>
      <w:r w:rsidR="003F73A0">
        <w:rPr>
          <w:noProof/>
          <w:lang w:bidi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67C59C" wp14:editId="065C5186">
                <wp:simplePos x="0" y="0"/>
                <wp:positionH relativeFrom="column">
                  <wp:posOffset>-918210</wp:posOffset>
                </wp:positionH>
                <wp:positionV relativeFrom="paragraph">
                  <wp:posOffset>5943118</wp:posOffset>
                </wp:positionV>
                <wp:extent cx="7772400" cy="3200400"/>
                <wp:effectExtent l="0" t="0" r="0" b="0"/>
                <wp:wrapNone/>
                <wp:docPr id="6" name="Pravoúhlý trojúhelník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7772400" cy="3200400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4627E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6" o:spid="_x0000_s1026" type="#_x0000_t6" alt="&quot;&quot;" style="position:absolute;margin-left:-72.3pt;margin-top:467.95pt;width:612pt;height:252pt;rotation:180;flip:x 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" fillcolor="#272727 [2749]" stroked="f" strokeweight="1pt"/>
            </w:pict>
          </mc:Fallback>
        </mc:AlternateContent>
      </w:r>
    </w:p>
    <w:p w14:paraId="2DE49192" w14:textId="79E5ABB0" w:rsidR="00E839B0" w:rsidRDefault="00E839B0" w:rsidP="00E839B0">
      <w:pPr>
        <w:tabs>
          <w:tab w:val="left" w:pos="2280"/>
        </w:tabs>
      </w:pPr>
      <w:r>
        <w:tab/>
      </w:r>
    </w:p>
    <w:p w14:paraId="72BB038A" w14:textId="77777777" w:rsidR="00E766BF" w:rsidRDefault="00E766BF" w:rsidP="00E839B0">
      <w:pPr>
        <w:tabs>
          <w:tab w:val="left" w:pos="2280"/>
        </w:tabs>
      </w:pPr>
    </w:p>
    <w:p w14:paraId="55CC6D4E" w14:textId="77777777" w:rsidR="00E766BF" w:rsidRDefault="00E766BF" w:rsidP="00E839B0">
      <w:pPr>
        <w:tabs>
          <w:tab w:val="left" w:pos="2280"/>
        </w:tabs>
      </w:pPr>
    </w:p>
    <w:p w14:paraId="33747288" w14:textId="77777777" w:rsidR="00E766BF" w:rsidRDefault="00E766BF" w:rsidP="00E839B0">
      <w:pPr>
        <w:tabs>
          <w:tab w:val="left" w:pos="2280"/>
        </w:tabs>
      </w:pPr>
    </w:p>
    <w:p w14:paraId="147239D8" w14:textId="44235BA8" w:rsidR="00E839B0" w:rsidRDefault="00E839B0" w:rsidP="00E839B0">
      <w:pPr>
        <w:tabs>
          <w:tab w:val="left" w:pos="2280"/>
        </w:tabs>
      </w:pPr>
    </w:p>
    <w:p w14:paraId="636E9509" w14:textId="54E7462B" w:rsidR="00616BFE" w:rsidRPr="006A6400" w:rsidRDefault="00EC2440" w:rsidP="00E766BF">
      <w:pPr>
        <w:pStyle w:val="Odstavecseseznamem"/>
        <w:numPr>
          <w:ilvl w:val="0"/>
          <w:numId w:val="1"/>
        </w:numPr>
        <w:tabs>
          <w:tab w:val="left" w:pos="2280"/>
        </w:tabs>
        <w:ind w:left="-2268" w:hanging="426"/>
        <w:rPr>
          <w:b/>
          <w:bCs/>
          <w:sz w:val="36"/>
          <w:szCs w:val="36"/>
        </w:rPr>
      </w:pPr>
      <w:r w:rsidRPr="006A6400">
        <w:rPr>
          <w:b/>
          <w:bCs/>
          <w:sz w:val="36"/>
          <w:szCs w:val="36"/>
        </w:rPr>
        <w:t>Jak použí</w:t>
      </w:r>
      <w:r w:rsidR="00077816" w:rsidRPr="006A6400">
        <w:rPr>
          <w:b/>
          <w:bCs/>
          <w:sz w:val="36"/>
          <w:szCs w:val="36"/>
        </w:rPr>
        <w:t>va</w:t>
      </w:r>
      <w:r w:rsidRPr="006A6400">
        <w:rPr>
          <w:b/>
          <w:bCs/>
          <w:sz w:val="36"/>
          <w:szCs w:val="36"/>
        </w:rPr>
        <w:t>t Fumigátor F2</w:t>
      </w:r>
    </w:p>
    <w:p w14:paraId="500CC910" w14:textId="2291B1C2" w:rsidR="00FD6933" w:rsidRDefault="00D06EC5" w:rsidP="00FD6933">
      <w:pPr>
        <w:tabs>
          <w:tab w:val="left" w:pos="2280"/>
        </w:tabs>
        <w:ind w:left="-1985"/>
      </w:pPr>
      <w:r w:rsidRPr="00D06EC5">
        <w:t xml:space="preserve">K fumigaci se používají pásky dodávané společně s přípravkem </w:t>
      </w:r>
      <w:proofErr w:type="spellStart"/>
      <w:r w:rsidRPr="00D06EC5">
        <w:rPr>
          <w:b/>
          <w:bCs/>
        </w:rPr>
        <w:t>Varidol</w:t>
      </w:r>
      <w:proofErr w:type="spellEnd"/>
      <w:r w:rsidRPr="00D06EC5">
        <w:t>.</w:t>
      </w:r>
    </w:p>
    <w:p w14:paraId="049B471D" w14:textId="77777777" w:rsidR="00FD6933" w:rsidRPr="00FD6933" w:rsidRDefault="00815956" w:rsidP="0054664E">
      <w:pPr>
        <w:tabs>
          <w:tab w:val="left" w:pos="2280"/>
        </w:tabs>
        <w:ind w:left="-1985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DABA013" wp14:editId="79F60083">
            <wp:simplePos x="0" y="0"/>
            <wp:positionH relativeFrom="column">
              <wp:posOffset>-1181100</wp:posOffset>
            </wp:positionH>
            <wp:positionV relativeFrom="paragraph">
              <wp:posOffset>40005</wp:posOffset>
            </wp:positionV>
            <wp:extent cx="1838325" cy="706395"/>
            <wp:effectExtent l="76200" t="38100" r="0" b="93980"/>
            <wp:wrapNone/>
            <wp:docPr id="1346945174" name="Obrázek 1" descr="Obsah obrázku text, papír, Papírový výrobek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45174" name="Obrázek 1" descr="Obsah obrázku text, papír, Papírový výrobek, Obdélník&#10;&#10;Obsah generovaný pomocí AI může být nesprávný.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293" b="89899" l="4814" r="93789">
                                  <a14:foregroundMark x1="8618" y1="44040" x2="8618" y2="44040"/>
                                  <a14:foregroundMark x1="4891" y1="78788" x2="4891" y2="78788"/>
                                  <a14:foregroundMark x1="93789" y1="54343" x2="93789" y2="54343"/>
                                  <a14:foregroundMark x1="90528" y1="9293" x2="90528" y2="92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06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tab/>
      </w:r>
    </w:p>
    <w:p w14:paraId="04C18E17" w14:textId="3A805CE7" w:rsidR="00815956" w:rsidRDefault="00FD6933" w:rsidP="00FD6933">
      <w:pPr>
        <w:tabs>
          <w:tab w:val="left" w:pos="2280"/>
        </w:tabs>
        <w:ind w:left="-1985"/>
        <w:jc w:val="center"/>
      </w:pPr>
      <w:r>
        <w:tab/>
      </w:r>
      <w:r w:rsidR="00815956">
        <w:t xml:space="preserve">Do </w:t>
      </w:r>
      <w:r w:rsidR="00573E70">
        <w:t>Fumigátoru</w:t>
      </w:r>
      <w:r w:rsidR="004E6751">
        <w:t xml:space="preserve"> </w:t>
      </w:r>
      <w:r w:rsidR="00815956">
        <w:t>se používá pouze půlka pásku.</w:t>
      </w:r>
    </w:p>
    <w:p w14:paraId="0DC0C8A3" w14:textId="0F1A2833" w:rsidR="00726D74" w:rsidRDefault="00815956" w:rsidP="00815956">
      <w:pPr>
        <w:pStyle w:val="Odstavecseseznamem"/>
        <w:tabs>
          <w:tab w:val="left" w:pos="2280"/>
        </w:tabs>
        <w:ind w:left="1080"/>
        <w:jc w:val="center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5D7E92A6" wp14:editId="2D20455C">
            <wp:simplePos x="0" y="0"/>
            <wp:positionH relativeFrom="column">
              <wp:posOffset>1781175</wp:posOffset>
            </wp:positionH>
            <wp:positionV relativeFrom="paragraph">
              <wp:posOffset>-1905</wp:posOffset>
            </wp:positionV>
            <wp:extent cx="1937144" cy="931545"/>
            <wp:effectExtent l="0" t="0" r="6350" b="1905"/>
            <wp:wrapNone/>
            <wp:docPr id="1546384925" name="Obrázek 1" descr="Obsah obrázku text, Papírový výrobek, papír, Nalepovací papír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84925" name="Obrázek 1" descr="Obsah obrázku text, Papírový výrobek, papír, Nalepovací papírek&#10;&#10;Obsah generovaný pomocí AI může být nesprávný.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9827" b="93353" l="8409" r="94719">
                                  <a14:foregroundMark x1="8478" y1="56792" x2="8478" y2="56792"/>
                                  <a14:foregroundMark x1="13621" y1="93353" x2="13621" y2="93353"/>
                                  <a14:foregroundMark x1="67616" y1="18064" x2="67616" y2="18064"/>
                                  <a14:foregroundMark x1="94719" y1="37428" x2="94719" y2="374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144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1" w:tblpY="1036"/>
        <w:tblW w:w="0" w:type="auto"/>
        <w:tblLook w:val="0600" w:firstRow="0" w:lastRow="0" w:firstColumn="0" w:lastColumn="0" w:noHBand="1" w:noVBand="1"/>
      </w:tblPr>
      <w:tblGrid>
        <w:gridCol w:w="1463"/>
      </w:tblGrid>
      <w:tr w:rsidR="004C5689" w14:paraId="5CB09F6E" w14:textId="77777777" w:rsidTr="00EF70C6">
        <w:trPr>
          <w:cantSplit/>
          <w:trHeight w:val="1500"/>
        </w:trPr>
        <w:tc>
          <w:tcPr>
            <w:tcW w:w="1463" w:type="dxa"/>
            <w:textDirection w:val="btLr"/>
            <w:vAlign w:val="center"/>
          </w:tcPr>
          <w:p w14:paraId="7FF10743" w14:textId="77777777" w:rsidR="004C5689" w:rsidRPr="00E56439" w:rsidRDefault="004C5689" w:rsidP="00EF70C6">
            <w:pPr>
              <w:spacing w:before="0" w:after="0"/>
              <w:ind w:left="113" w:right="113"/>
              <w:rPr>
                <w:sz w:val="18"/>
                <w:szCs w:val="18"/>
              </w:rPr>
            </w:pPr>
            <w:r>
              <w:t>777 108 444</w:t>
            </w:r>
          </w:p>
        </w:tc>
      </w:tr>
      <w:tr w:rsidR="004C5689" w14:paraId="20E80F73" w14:textId="77777777" w:rsidTr="00EF70C6">
        <w:trPr>
          <w:trHeight w:val="396"/>
        </w:trPr>
        <w:tc>
          <w:tcPr>
            <w:tcW w:w="1463" w:type="dxa"/>
          </w:tcPr>
          <w:p w14:paraId="7EE1362B" w14:textId="77777777" w:rsidR="004C5689" w:rsidRDefault="004C5689" w:rsidP="00EF70C6">
            <w:pPr>
              <w:pStyle w:val="Zhlav"/>
              <w:jc w:val="center"/>
            </w:pPr>
            <w:r>
              <w:rPr>
                <w:noProof/>
                <w:lang w:bidi="cs-CZ"/>
              </w:rPr>
              <w:drawing>
                <wp:inline distT="0" distB="0" distL="0" distR="0" wp14:anchorId="4A819F0F" wp14:editId="69BFE294">
                  <wp:extent cx="150709" cy="150944"/>
                  <wp:effectExtent l="0" t="0" r="1905" b="1905"/>
                  <wp:docPr id="351161113" name="Grafika 10" descr="Smartphone" title="Ikona – telefonní číslo prezentujícíh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E7BFEB-7DC8-4EFF-A908-02F9CA1E09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a 10" descr="Smartphone" title="Ikona – telefonní číslo prezentujícího">
                            <a:extLst>
                              <a:ext uri="{FF2B5EF4-FFF2-40B4-BE49-F238E27FC236}">
                                <a16:creationId xmlns:a16="http://schemas.microsoft.com/office/drawing/2014/main" id="{5AE7BFEB-7DC8-4EFF-A908-02F9CA1E09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709" cy="1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689" w14:paraId="45CA6ED4" w14:textId="77777777" w:rsidTr="00EF70C6">
        <w:trPr>
          <w:cantSplit/>
          <w:trHeight w:val="1609"/>
        </w:trPr>
        <w:tc>
          <w:tcPr>
            <w:tcW w:w="1463" w:type="dxa"/>
            <w:textDirection w:val="btLr"/>
            <w:vAlign w:val="center"/>
          </w:tcPr>
          <w:p w14:paraId="01A58420" w14:textId="77777777" w:rsidR="004C5689" w:rsidRPr="00E56439" w:rsidRDefault="004C5689" w:rsidP="00EF70C6">
            <w:pPr>
              <w:spacing w:before="0" w:after="0"/>
              <w:ind w:left="113" w:right="113"/>
              <w:rPr>
                <w:sz w:val="18"/>
                <w:szCs w:val="18"/>
              </w:rPr>
            </w:pPr>
            <w:r>
              <w:t>ruzicka@zaru.cz</w:t>
            </w:r>
          </w:p>
        </w:tc>
      </w:tr>
      <w:tr w:rsidR="004C5689" w14:paraId="6D7B95FB" w14:textId="77777777" w:rsidTr="00EF70C6">
        <w:trPr>
          <w:trHeight w:val="396"/>
        </w:trPr>
        <w:tc>
          <w:tcPr>
            <w:tcW w:w="1463" w:type="dxa"/>
          </w:tcPr>
          <w:p w14:paraId="020AA57E" w14:textId="77777777" w:rsidR="004C5689" w:rsidRPr="00AB1B27" w:rsidRDefault="004C5689" w:rsidP="00EF70C6">
            <w:pPr>
              <w:pStyle w:val="Zhlav"/>
              <w:jc w:val="center"/>
              <w:rPr>
                <w:caps/>
              </w:rPr>
            </w:pPr>
            <w:r>
              <w:rPr>
                <w:noProof/>
                <w:lang w:bidi="cs-CZ"/>
              </w:rPr>
              <w:drawing>
                <wp:inline distT="0" distB="0" distL="0" distR="0" wp14:anchorId="016449B2" wp14:editId="7F6BE3CA">
                  <wp:extent cx="150709" cy="150944"/>
                  <wp:effectExtent l="0" t="0" r="1905" b="1905"/>
                  <wp:docPr id="1576105172" name="Grafika 8" descr="Obálka" title="Ikona – e-mail prezentujícíh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85A3-CB4F-4A6C-AEF7-05BE3D4F34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a 8" descr="Obálka" title="Ikona – e-mail prezentujícího">
                            <a:extLst>
                              <a:ext uri="{FF2B5EF4-FFF2-40B4-BE49-F238E27FC236}">
                                <a16:creationId xmlns:a16="http://schemas.microsoft.com/office/drawing/2014/main" id="{843585A3-CB4F-4A6C-AEF7-05BE3D4F34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709" cy="1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689" w:rsidRPr="00AB1B27" w14:paraId="5D71293D" w14:textId="77777777" w:rsidTr="00EF70C6">
        <w:trPr>
          <w:cantSplit/>
          <w:trHeight w:val="1500"/>
        </w:trPr>
        <w:tc>
          <w:tcPr>
            <w:tcW w:w="1463" w:type="dxa"/>
            <w:textDirection w:val="btLr"/>
            <w:vAlign w:val="center"/>
          </w:tcPr>
          <w:p w14:paraId="3935BBC4" w14:textId="77777777" w:rsidR="004C5689" w:rsidRPr="00AB1B27" w:rsidRDefault="004C5689" w:rsidP="00EF70C6">
            <w:pPr>
              <w:spacing w:before="0" w:after="0"/>
              <w:rPr>
                <w:lang w:val="en-ZA"/>
              </w:rPr>
            </w:pPr>
            <w:r>
              <w:rPr>
                <w:lang w:val="en-ZA"/>
              </w:rPr>
              <w:t>Milan Růžička</w:t>
            </w:r>
          </w:p>
        </w:tc>
      </w:tr>
      <w:tr w:rsidR="004C5689" w14:paraId="39D8BAC3" w14:textId="77777777" w:rsidTr="00EF70C6">
        <w:trPr>
          <w:trHeight w:val="396"/>
        </w:trPr>
        <w:tc>
          <w:tcPr>
            <w:tcW w:w="1463" w:type="dxa"/>
          </w:tcPr>
          <w:p w14:paraId="5947FD99" w14:textId="77777777" w:rsidR="004C5689" w:rsidRDefault="004C5689" w:rsidP="00EF70C6">
            <w:pPr>
              <w:pStyle w:val="Zhlav"/>
              <w:jc w:val="center"/>
            </w:pPr>
            <w:r>
              <w:rPr>
                <w:noProof/>
                <w:lang w:bidi="cs-CZ"/>
              </w:rPr>
              <w:drawing>
                <wp:inline distT="0" distB="0" distL="0" distR="0" wp14:anchorId="690EAA14" wp14:editId="729FA3A5">
                  <wp:extent cx="150709" cy="150944"/>
                  <wp:effectExtent l="0" t="0" r="1905" b="1905"/>
                  <wp:docPr id="1188890990" name="Grafika 7" descr="Uživatel" title="Ikona – jméno prezentujícíh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320BC1-9054-4BAF-A591-EA9FEE6277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a 7" descr="Uživatel" title="Ikona – jméno prezentujícího">
                            <a:extLst>
                              <a:ext uri="{FF2B5EF4-FFF2-40B4-BE49-F238E27FC236}">
                                <a16:creationId xmlns:a16="http://schemas.microsoft.com/office/drawing/2014/main" id="{5A320BC1-9054-4BAF-A591-EA9FEE6277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709" cy="1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B5827" w14:textId="77777777" w:rsidR="002063D7" w:rsidRDefault="002063D7" w:rsidP="00815956">
      <w:pPr>
        <w:tabs>
          <w:tab w:val="left" w:pos="2280"/>
        </w:tabs>
        <w:ind w:left="-1985"/>
      </w:pPr>
    </w:p>
    <w:p w14:paraId="669A86EE" w14:textId="77777777" w:rsidR="00FD6933" w:rsidRPr="00FD6933" w:rsidRDefault="00FD6933" w:rsidP="00815956">
      <w:pPr>
        <w:tabs>
          <w:tab w:val="left" w:pos="2280"/>
        </w:tabs>
        <w:ind w:left="-1985"/>
        <w:rPr>
          <w:sz w:val="8"/>
          <w:szCs w:val="8"/>
        </w:rPr>
      </w:pPr>
    </w:p>
    <w:p w14:paraId="7C5A8247" w14:textId="6B31D11C" w:rsidR="00E839B0" w:rsidRDefault="00D06EC5" w:rsidP="00815956">
      <w:pPr>
        <w:tabs>
          <w:tab w:val="left" w:pos="2280"/>
        </w:tabs>
        <w:ind w:left="-1985"/>
      </w:pPr>
      <w:r w:rsidRPr="00D06EC5">
        <w:t xml:space="preserve">Na půlku pásku nakapejte předepsané množství </w:t>
      </w:r>
      <w:proofErr w:type="spellStart"/>
      <w:r w:rsidRPr="00D06EC5">
        <w:t>Varidolu</w:t>
      </w:r>
      <w:proofErr w:type="spellEnd"/>
      <w:r w:rsidRPr="00D06EC5">
        <w:t>.</w:t>
      </w:r>
    </w:p>
    <w:p w14:paraId="35FA36A4" w14:textId="337DCBD7" w:rsidR="00E839B0" w:rsidRDefault="00815956" w:rsidP="00815956">
      <w:pPr>
        <w:tabs>
          <w:tab w:val="left" w:pos="2280"/>
        </w:tabs>
        <w:ind w:left="-1985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7DEF8E0" wp14:editId="4A119564">
            <wp:simplePos x="0" y="0"/>
            <wp:positionH relativeFrom="column">
              <wp:posOffset>-1257300</wp:posOffset>
            </wp:positionH>
            <wp:positionV relativeFrom="paragraph">
              <wp:posOffset>-2540</wp:posOffset>
            </wp:positionV>
            <wp:extent cx="1343025" cy="919191"/>
            <wp:effectExtent l="0" t="0" r="0" b="0"/>
            <wp:wrapNone/>
            <wp:docPr id="2002722590" name="Obrázek 1" descr="Obsah obrázku obálka, papír, Papírový výrobek, doplň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22590" name="Obrázek 1" descr="Obsah obrázku obálka, papír, Papírový výrobek, doplňky&#10;&#10;Obsah generovaný pomocí AI může být nesprávný.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7493" b="90778" l="9270" r="93590">
                                  <a14:foregroundMark x1="31657" y1="8357" x2="31657" y2="8357"/>
                                  <a14:foregroundMark x1="93688" y1="37608" x2="93688" y2="37608"/>
                                  <a14:foregroundMark x1="80868" y1="91066" x2="80868" y2="91066"/>
                                  <a14:foregroundMark x1="31065" y1="7493" x2="31065" y2="7493"/>
                                  <a14:foregroundMark x1="9270" y1="53170" x2="9270" y2="53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1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47F28" w14:textId="77777777" w:rsidR="002063D7" w:rsidRDefault="002063D7" w:rsidP="00815956">
      <w:pPr>
        <w:tabs>
          <w:tab w:val="left" w:pos="2280"/>
        </w:tabs>
        <w:ind w:left="-1985"/>
        <w:jc w:val="center"/>
      </w:pPr>
    </w:p>
    <w:p w14:paraId="3E521736" w14:textId="1BCB079A" w:rsidR="004E6751" w:rsidRDefault="00D06EC5" w:rsidP="004E6751">
      <w:pPr>
        <w:tabs>
          <w:tab w:val="left" w:pos="2280"/>
        </w:tabs>
        <w:spacing w:line="240" w:lineRule="auto"/>
        <w:ind w:left="426"/>
      </w:pPr>
      <w:r w:rsidRPr="00D06EC5">
        <w:t>Pokapaný pásek lehce přehněte, aby se po vložení do trubičky opíral o její stěny</w:t>
      </w:r>
      <w:r w:rsidR="00573E70">
        <w:t xml:space="preserve">. </w:t>
      </w:r>
      <w:r w:rsidRPr="00D06EC5">
        <w:t xml:space="preserve">Pásek vkládejte do trubičky tak, aby přibližně </w:t>
      </w:r>
      <w:r w:rsidRPr="00D06EC5">
        <w:rPr>
          <w:b/>
          <w:bCs/>
        </w:rPr>
        <w:t>1 cm vyčníval ven</w:t>
      </w:r>
      <w:r w:rsidRPr="00D06EC5">
        <w:t>.</w:t>
      </w:r>
      <w:r w:rsidR="004E6751">
        <w:t xml:space="preserve"> </w:t>
      </w:r>
    </w:p>
    <w:p w14:paraId="1DE3B94E" w14:textId="4448A852" w:rsidR="00815956" w:rsidRDefault="00815956" w:rsidP="00815956">
      <w:pPr>
        <w:tabs>
          <w:tab w:val="left" w:pos="2280"/>
        </w:tabs>
        <w:jc w:val="center"/>
      </w:pPr>
      <w:r>
        <w:rPr>
          <w:noProof/>
        </w:rPr>
        <w:drawing>
          <wp:inline distT="0" distB="0" distL="0" distR="0" wp14:anchorId="7C880FF1" wp14:editId="0B007B14">
            <wp:extent cx="1704975" cy="1222206"/>
            <wp:effectExtent l="0" t="0" r="0" b="0"/>
            <wp:docPr id="1108621856" name="Obrázek 1" descr="Obsah obrázku válec, stříbrné, podlaha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21856" name="Obrázek 1" descr="Obsah obrázku válec, stříbrné, podlaha, území&#10;&#10;Obsah generovaný pomocí AI může být nesprávný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4942" cy="122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B78E" w14:textId="4936D792" w:rsidR="00815956" w:rsidRPr="00E11CD4" w:rsidRDefault="00D06EC5" w:rsidP="00D06EC5">
      <w:pPr>
        <w:tabs>
          <w:tab w:val="left" w:pos="2280"/>
        </w:tabs>
        <w:ind w:left="-1134" w:right="1349"/>
        <w:rPr>
          <w:color w:val="EE0000"/>
        </w:rPr>
      </w:pPr>
      <w:r w:rsidRPr="00D06EC5">
        <w:t>Zapalte vyčnívající konec pásku a ihned jej posuňte na úroveň okraje trubičky.</w:t>
      </w:r>
      <w:r w:rsidR="00524B56">
        <w:t xml:space="preserve"> </w:t>
      </w:r>
      <w:r>
        <w:t xml:space="preserve"> </w:t>
      </w:r>
      <w:r w:rsidRPr="00D06EC5">
        <w:t xml:space="preserve">Během práce držte Fumigátor </w:t>
      </w:r>
      <w:r w:rsidRPr="00D06EC5">
        <w:rPr>
          <w:b/>
          <w:bCs/>
          <w:color w:val="EE0000"/>
        </w:rPr>
        <w:t>vodorovně</w:t>
      </w:r>
      <w:r w:rsidRPr="00D06EC5">
        <w:rPr>
          <w:color w:val="EE0000"/>
        </w:rPr>
        <w:t xml:space="preserve"> a </w:t>
      </w:r>
      <w:r w:rsidRPr="00D06EC5">
        <w:rPr>
          <w:b/>
          <w:bCs/>
          <w:color w:val="EE0000"/>
        </w:rPr>
        <w:t>nevypínejte jej</w:t>
      </w:r>
      <w:r>
        <w:rPr>
          <w:b/>
          <w:bCs/>
        </w:rPr>
        <w:t>.</w:t>
      </w:r>
    </w:p>
    <w:p w14:paraId="600856A7" w14:textId="0B820B68" w:rsidR="00D84868" w:rsidRDefault="00D84868" w:rsidP="00815956">
      <w:pPr>
        <w:tabs>
          <w:tab w:val="left" w:pos="2280"/>
        </w:tabs>
        <w:ind w:left="-1985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6FC58F8" wp14:editId="6D7E9B7F">
            <wp:simplePos x="0" y="0"/>
            <wp:positionH relativeFrom="column">
              <wp:posOffset>-1257300</wp:posOffset>
            </wp:positionH>
            <wp:positionV relativeFrom="paragraph">
              <wp:posOffset>-4445</wp:posOffset>
            </wp:positionV>
            <wp:extent cx="2362954" cy="1447800"/>
            <wp:effectExtent l="0" t="0" r="0" b="0"/>
            <wp:wrapNone/>
            <wp:docPr id="110418037" name="Obrázek 1" descr="Obsah obrázku zapalovač, kov, stříbrné, podla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8037" name="Obrázek 1" descr="Obsah obrázku zapalovač, kov, stříbrné, podlaha&#10;&#10;Obsah generovaný pomocí AI může být nesprávný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95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40D62" w14:textId="77777777" w:rsidR="00E839B0" w:rsidRDefault="00E839B0" w:rsidP="00E839B0">
      <w:pPr>
        <w:tabs>
          <w:tab w:val="left" w:pos="2280"/>
        </w:tabs>
      </w:pPr>
    </w:p>
    <w:p w14:paraId="019A7FD4" w14:textId="4DF22E7C" w:rsidR="00E839B0" w:rsidRDefault="00D06EC5" w:rsidP="00D06EC5">
      <w:pPr>
        <w:tabs>
          <w:tab w:val="left" w:pos="2280"/>
        </w:tabs>
        <w:ind w:left="2127" w:right="2199"/>
      </w:pPr>
      <w:r w:rsidRPr="00D06EC5">
        <w:t xml:space="preserve">Poté vložte Fumigátor do očka úlu. Pásek obvykle hoří </w:t>
      </w:r>
      <w:r w:rsidRPr="00D06EC5">
        <w:rPr>
          <w:b/>
          <w:bCs/>
        </w:rPr>
        <w:t>45 až 60 sekund</w:t>
      </w:r>
      <w:r w:rsidRPr="00D06EC5">
        <w:t>.</w:t>
      </w:r>
    </w:p>
    <w:p w14:paraId="54409334" w14:textId="77777777" w:rsidR="00077816" w:rsidRDefault="00077816" w:rsidP="00D84868">
      <w:pPr>
        <w:tabs>
          <w:tab w:val="left" w:pos="2280"/>
        </w:tabs>
        <w:ind w:left="-1843"/>
      </w:pPr>
    </w:p>
    <w:p w14:paraId="011B638B" w14:textId="77777777" w:rsidR="00077816" w:rsidRDefault="00077816" w:rsidP="00D84868">
      <w:pPr>
        <w:tabs>
          <w:tab w:val="left" w:pos="2280"/>
        </w:tabs>
        <w:ind w:left="-1843"/>
      </w:pPr>
    </w:p>
    <w:p w14:paraId="721C890C" w14:textId="734C35F3" w:rsidR="00587EFD" w:rsidRDefault="00D06EC5" w:rsidP="00D06EC5">
      <w:pPr>
        <w:tabs>
          <w:tab w:val="left" w:pos="2280"/>
        </w:tabs>
        <w:spacing w:line="240" w:lineRule="auto"/>
        <w:ind w:left="-1843" w:right="3758"/>
      </w:pPr>
      <w:r w:rsidRPr="00D06EC5">
        <w:t xml:space="preserve">Po uplynutí této doby zkontrolujte, zda pásek ještě hoří. Pokud již dohořel, </w:t>
      </w:r>
      <w:r w:rsidRPr="00D06EC5">
        <w:rPr>
          <w:b/>
          <w:bCs/>
        </w:rPr>
        <w:t>vyklepejte zbytky pásku</w:t>
      </w:r>
      <w:r w:rsidRPr="00D06EC5">
        <w:t xml:space="preserve"> z trubičky.</w:t>
      </w:r>
    </w:p>
    <w:p w14:paraId="5BCA1464" w14:textId="77777777" w:rsidR="002F4D87" w:rsidRDefault="002F4D87" w:rsidP="00D06EC5">
      <w:pPr>
        <w:tabs>
          <w:tab w:val="left" w:pos="2280"/>
        </w:tabs>
        <w:spacing w:line="240" w:lineRule="auto"/>
        <w:ind w:left="-1843" w:right="3758"/>
      </w:pPr>
    </w:p>
    <w:p w14:paraId="4416F8A8" w14:textId="77777777" w:rsidR="002F4D87" w:rsidRDefault="002F4D87" w:rsidP="00D06EC5">
      <w:pPr>
        <w:tabs>
          <w:tab w:val="left" w:pos="2280"/>
        </w:tabs>
        <w:spacing w:line="240" w:lineRule="auto"/>
        <w:ind w:left="-1843" w:right="3758"/>
      </w:pPr>
    </w:p>
    <w:p w14:paraId="25512DA7" w14:textId="24881936" w:rsidR="00616BFE" w:rsidRDefault="00D06EC5" w:rsidP="002F4D87">
      <w:pPr>
        <w:tabs>
          <w:tab w:val="left" w:pos="2280"/>
        </w:tabs>
        <w:spacing w:line="240" w:lineRule="auto"/>
        <w:ind w:left="-1843" w:right="1632"/>
        <w:rPr>
          <w:b/>
          <w:bCs/>
          <w:color w:val="EE0000"/>
        </w:rPr>
      </w:pPr>
      <w:r w:rsidRPr="00D06EC5">
        <w:rPr>
          <w:rFonts w:ascii="Segoe UI Emoji" w:hAnsi="Segoe UI Emoji" w:cs="Segoe UI Emoji"/>
          <w:b/>
          <w:bCs/>
          <w:color w:val="EE0000"/>
          <w:sz w:val="22"/>
          <w:szCs w:val="22"/>
        </w:rPr>
        <w:t>⚠️</w:t>
      </w:r>
      <w:r w:rsidRPr="00D06EC5">
        <w:rPr>
          <w:b/>
          <w:bCs/>
          <w:color w:val="EE0000"/>
          <w:sz w:val="22"/>
          <w:szCs w:val="22"/>
        </w:rPr>
        <w:t xml:space="preserve"> Upozornění:</w:t>
      </w:r>
      <w:r w:rsidRPr="00D06EC5">
        <w:rPr>
          <w:b/>
          <w:bCs/>
          <w:color w:val="EE0000"/>
          <w:sz w:val="22"/>
          <w:szCs w:val="22"/>
        </w:rPr>
        <w:br/>
        <w:t>Pokud pásek stále hoří, neotáčejte Fumigátor svisle, aby pásek nezapadl do trubičky.</w:t>
      </w:r>
      <w:r w:rsidR="00683250">
        <w:rPr>
          <w:b/>
          <w:bCs/>
          <w:color w:val="EE0000"/>
        </w:rPr>
        <w:t xml:space="preserve"> </w:t>
      </w:r>
      <w:r w:rsidR="00950D6F">
        <w:rPr>
          <w:b/>
          <w:bCs/>
          <w:color w:val="EE0000"/>
        </w:rPr>
        <w:t>Mohlo by dojít</w:t>
      </w:r>
      <w:r w:rsidR="00683250">
        <w:rPr>
          <w:b/>
          <w:bCs/>
          <w:color w:val="EE0000"/>
        </w:rPr>
        <w:t xml:space="preserve"> k poničení zařízení a místo pásku by </w:t>
      </w:r>
      <w:r w:rsidR="00950D6F">
        <w:rPr>
          <w:b/>
          <w:bCs/>
          <w:color w:val="EE0000"/>
        </w:rPr>
        <w:t xml:space="preserve">Vám </w:t>
      </w:r>
      <w:r w:rsidR="00683250">
        <w:rPr>
          <w:b/>
          <w:bCs/>
          <w:color w:val="EE0000"/>
        </w:rPr>
        <w:t>mohl hořet Fumigátor.</w:t>
      </w:r>
    </w:p>
    <w:p w14:paraId="45874723" w14:textId="77777777" w:rsidR="001A20C8" w:rsidRDefault="001A20C8" w:rsidP="006A6400">
      <w:pPr>
        <w:tabs>
          <w:tab w:val="left" w:pos="2280"/>
        </w:tabs>
      </w:pPr>
    </w:p>
    <w:p w14:paraId="5861B03E" w14:textId="40D4F9FD" w:rsidR="006A6400" w:rsidRDefault="006A6400" w:rsidP="006A6400">
      <w:pPr>
        <w:tabs>
          <w:tab w:val="left" w:pos="2280"/>
        </w:tabs>
      </w:pPr>
      <w:r w:rsidRPr="00726D74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57FB19EC" wp14:editId="1F9CF54C">
            <wp:simplePos x="0" y="0"/>
            <wp:positionH relativeFrom="column">
              <wp:posOffset>-1543050</wp:posOffset>
            </wp:positionH>
            <wp:positionV relativeFrom="paragraph">
              <wp:posOffset>211455</wp:posOffset>
            </wp:positionV>
            <wp:extent cx="1522678" cy="2438400"/>
            <wp:effectExtent l="247650" t="133350" r="306705" b="133350"/>
            <wp:wrapNone/>
            <wp:docPr id="202306137" name="Obrázek 1" descr="Obsah obrázku elektronika, Elektronické zařízení, kabel, přístro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51826" name="Obrázek 1" descr="Obsah obrázku elektronika, Elektronické zařízení, kabel, přístroj&#10;&#10;Obsah generovaný pomocí AI může být nesprávný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78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32AC4" w14:textId="77777777" w:rsidR="006A6400" w:rsidRPr="00726D74" w:rsidRDefault="006A6400" w:rsidP="006A6400">
      <w:pPr>
        <w:pStyle w:val="Odstavecseseznamem"/>
        <w:numPr>
          <w:ilvl w:val="0"/>
          <w:numId w:val="1"/>
        </w:numPr>
        <w:tabs>
          <w:tab w:val="left" w:pos="2280"/>
        </w:tabs>
        <w:rPr>
          <w:b/>
          <w:bCs/>
          <w:sz w:val="36"/>
          <w:szCs w:val="36"/>
        </w:rPr>
      </w:pPr>
      <w:r w:rsidRPr="00726D74">
        <w:rPr>
          <w:b/>
          <w:bCs/>
          <w:sz w:val="36"/>
          <w:szCs w:val="36"/>
        </w:rPr>
        <w:t>Nabíjení</w:t>
      </w:r>
    </w:p>
    <w:p w14:paraId="127C7ECB" w14:textId="77777777" w:rsidR="006A6400" w:rsidRDefault="006A6400" w:rsidP="006A6400">
      <w:pPr>
        <w:pStyle w:val="Odstavecseseznamem"/>
        <w:tabs>
          <w:tab w:val="left" w:pos="2280"/>
        </w:tabs>
      </w:pPr>
    </w:p>
    <w:p w14:paraId="4E5DF60B" w14:textId="0BDA3BDF" w:rsidR="006A6400" w:rsidRDefault="00410461" w:rsidP="00410461">
      <w:pPr>
        <w:pStyle w:val="Odstavecseseznamem"/>
        <w:tabs>
          <w:tab w:val="left" w:pos="2280"/>
        </w:tabs>
        <w:ind w:left="426"/>
      </w:pPr>
      <w:r>
        <w:t>Pro n</w:t>
      </w:r>
      <w:r w:rsidR="006A6400">
        <w:t xml:space="preserve">abíjení </w:t>
      </w:r>
      <w:r>
        <w:t>je jedno v jaké poloze je přepínač.</w:t>
      </w:r>
    </w:p>
    <w:p w14:paraId="19AFFA7D" w14:textId="77777777" w:rsidR="001A20C8" w:rsidRDefault="001A20C8" w:rsidP="006A6400">
      <w:pPr>
        <w:pStyle w:val="Odstavecseseznamem"/>
        <w:tabs>
          <w:tab w:val="left" w:pos="2280"/>
        </w:tabs>
        <w:ind w:left="426"/>
      </w:pPr>
    </w:p>
    <w:p w14:paraId="325215D0" w14:textId="77777777" w:rsidR="001A20C8" w:rsidRPr="001A20C8" w:rsidRDefault="001A20C8" w:rsidP="001A20C8">
      <w:pPr>
        <w:pStyle w:val="Odstavecseseznamem"/>
        <w:tabs>
          <w:tab w:val="left" w:pos="2280"/>
        </w:tabs>
        <w:ind w:left="426"/>
      </w:pPr>
      <w:r w:rsidRPr="001A20C8">
        <w:t>K nabíjení lze použít běžné zdroje USB napájení, například:</w:t>
      </w:r>
    </w:p>
    <w:p w14:paraId="121B8B95" w14:textId="77777777" w:rsidR="001A20C8" w:rsidRPr="001A20C8" w:rsidRDefault="001A20C8" w:rsidP="001A20C8">
      <w:pPr>
        <w:pStyle w:val="Odstavecseseznamem"/>
        <w:numPr>
          <w:ilvl w:val="0"/>
          <w:numId w:val="4"/>
        </w:numPr>
        <w:tabs>
          <w:tab w:val="left" w:pos="2280"/>
        </w:tabs>
      </w:pPr>
      <w:r w:rsidRPr="001A20C8">
        <w:t>nabíječku mobilního telefonu,</w:t>
      </w:r>
    </w:p>
    <w:p w14:paraId="45C67D63" w14:textId="77777777" w:rsidR="001A20C8" w:rsidRPr="001A20C8" w:rsidRDefault="001A20C8" w:rsidP="001A20C8">
      <w:pPr>
        <w:pStyle w:val="Odstavecseseznamem"/>
        <w:numPr>
          <w:ilvl w:val="0"/>
          <w:numId w:val="4"/>
        </w:numPr>
        <w:tabs>
          <w:tab w:val="left" w:pos="2280"/>
        </w:tabs>
      </w:pPr>
      <w:r w:rsidRPr="001A20C8">
        <w:t>počítač nebo notebook,</w:t>
      </w:r>
    </w:p>
    <w:p w14:paraId="6AC529E3" w14:textId="77777777" w:rsidR="001A20C8" w:rsidRDefault="001A20C8" w:rsidP="001A20C8">
      <w:pPr>
        <w:pStyle w:val="Odstavecseseznamem"/>
        <w:numPr>
          <w:ilvl w:val="0"/>
          <w:numId w:val="4"/>
        </w:numPr>
        <w:tabs>
          <w:tab w:val="left" w:pos="2280"/>
        </w:tabs>
      </w:pPr>
      <w:r w:rsidRPr="001A20C8">
        <w:t>powerbanku, případně jiné zařízení s výstupem USB 5 V.</w:t>
      </w:r>
    </w:p>
    <w:p w14:paraId="3E549A00" w14:textId="77777777" w:rsidR="001A20C8" w:rsidRDefault="001A20C8" w:rsidP="001A20C8">
      <w:pPr>
        <w:pStyle w:val="Odstavecseseznamem"/>
        <w:tabs>
          <w:tab w:val="left" w:pos="2280"/>
        </w:tabs>
      </w:pPr>
    </w:p>
    <w:p w14:paraId="005403E1" w14:textId="77777777" w:rsidR="00410461" w:rsidRPr="001A20C8" w:rsidRDefault="00410461" w:rsidP="001A20C8">
      <w:pPr>
        <w:pStyle w:val="Odstavecseseznamem"/>
        <w:tabs>
          <w:tab w:val="left" w:pos="2280"/>
        </w:tabs>
      </w:pPr>
    </w:p>
    <w:p w14:paraId="1F6F0DAE" w14:textId="77777777" w:rsidR="001A20C8" w:rsidRDefault="001A20C8" w:rsidP="006A6400">
      <w:pPr>
        <w:pStyle w:val="Odstavecseseznamem"/>
        <w:tabs>
          <w:tab w:val="left" w:pos="2280"/>
        </w:tabs>
        <w:ind w:left="426"/>
      </w:pPr>
    </w:p>
    <w:p w14:paraId="75690382" w14:textId="594BF85C" w:rsidR="006A6400" w:rsidRPr="001A20C8" w:rsidRDefault="001A20C8" w:rsidP="001A20C8">
      <w:pPr>
        <w:pStyle w:val="Odstavecseseznamem"/>
        <w:tabs>
          <w:tab w:val="left" w:pos="2280"/>
        </w:tabs>
        <w:ind w:left="567" w:right="640"/>
        <w:rPr>
          <w:color w:val="EE0000"/>
        </w:rPr>
      </w:pPr>
      <w:r w:rsidRPr="001A20C8">
        <w:rPr>
          <w:color w:val="EE0000"/>
        </w:rPr>
        <w:t xml:space="preserve">Během nabíjení je </w:t>
      </w:r>
      <w:r w:rsidRPr="001A20C8">
        <w:rPr>
          <w:b/>
          <w:bCs/>
          <w:color w:val="EE0000"/>
        </w:rPr>
        <w:t>ventilátor v provozu</w:t>
      </w:r>
      <w:r w:rsidRPr="001A20C8">
        <w:rPr>
          <w:color w:val="EE0000"/>
        </w:rPr>
        <w:t xml:space="preserve">, aby docházelo k </w:t>
      </w:r>
      <w:r w:rsidRPr="001A20C8">
        <w:rPr>
          <w:b/>
          <w:bCs/>
          <w:color w:val="EE0000"/>
        </w:rPr>
        <w:t>chlazení elektronických součástek</w:t>
      </w:r>
      <w:r w:rsidRPr="001A20C8">
        <w:rPr>
          <w:color w:val="EE0000"/>
        </w:rPr>
        <w:t>.</w:t>
      </w:r>
    </w:p>
    <w:p w14:paraId="43D769BC" w14:textId="77777777" w:rsidR="001A20C8" w:rsidRDefault="001A20C8" w:rsidP="001A20C8">
      <w:pPr>
        <w:pStyle w:val="Odstavecseseznamem"/>
        <w:tabs>
          <w:tab w:val="left" w:pos="2280"/>
        </w:tabs>
        <w:ind w:left="-2268"/>
      </w:pPr>
    </w:p>
    <w:p w14:paraId="3158E5EF" w14:textId="77777777" w:rsidR="006A6400" w:rsidRDefault="006A6400" w:rsidP="006A6400">
      <w:pPr>
        <w:tabs>
          <w:tab w:val="left" w:pos="2280"/>
        </w:tabs>
      </w:pPr>
    </w:p>
    <w:p w14:paraId="07424B1A" w14:textId="77777777" w:rsidR="00410461" w:rsidRDefault="00410461" w:rsidP="006A6400">
      <w:pPr>
        <w:tabs>
          <w:tab w:val="left" w:pos="2280"/>
        </w:tabs>
      </w:pPr>
    </w:p>
    <w:p w14:paraId="02E52B5F" w14:textId="77777777" w:rsidR="00410461" w:rsidRDefault="00410461" w:rsidP="006A6400">
      <w:pPr>
        <w:tabs>
          <w:tab w:val="left" w:pos="2280"/>
        </w:tabs>
      </w:pPr>
    </w:p>
    <w:p w14:paraId="3A79D60B" w14:textId="7F66FC3D" w:rsidR="006A6400" w:rsidRDefault="001A20C8" w:rsidP="001A20C8">
      <w:pPr>
        <w:tabs>
          <w:tab w:val="left" w:pos="1134"/>
        </w:tabs>
        <w:ind w:left="-2552"/>
      </w:pPr>
      <w:r w:rsidRPr="001A20C8">
        <w:rPr>
          <w:b/>
          <w:bCs/>
        </w:rPr>
        <w:t>Červená dioda svítí</w:t>
      </w:r>
      <w:r w:rsidRPr="001A20C8">
        <w:t xml:space="preserve"> → baterie se </w:t>
      </w:r>
      <w:r w:rsidRPr="001A20C8">
        <w:rPr>
          <w:b/>
          <w:bCs/>
        </w:rPr>
        <w:t>nabíjí</w:t>
      </w:r>
      <w:r w:rsidRPr="001A20C8">
        <w:t>.</w:t>
      </w:r>
      <w:r>
        <w:tab/>
      </w:r>
      <w:r w:rsidRPr="001A20C8">
        <w:rPr>
          <w:b/>
          <w:bCs/>
        </w:rPr>
        <w:t>Modrá dioda svítí</w:t>
      </w:r>
      <w:r w:rsidRPr="001A20C8">
        <w:t xml:space="preserve"> → </w:t>
      </w:r>
      <w:r>
        <w:t>b</w:t>
      </w:r>
      <w:r w:rsidRPr="001A20C8">
        <w:t xml:space="preserve">aterie je </w:t>
      </w:r>
      <w:r w:rsidRPr="001A20C8">
        <w:rPr>
          <w:b/>
          <w:bCs/>
        </w:rPr>
        <w:t>zcela nabitá</w:t>
      </w:r>
      <w:r w:rsidRPr="001A20C8">
        <w:t>, nabíjení je automaticky ukončeno.</w:t>
      </w:r>
    </w:p>
    <w:p w14:paraId="6F154420" w14:textId="77777777" w:rsidR="006A6400" w:rsidRDefault="006A6400" w:rsidP="006A6400">
      <w:pPr>
        <w:pStyle w:val="Odstavecseseznamem"/>
        <w:tabs>
          <w:tab w:val="left" w:pos="2280"/>
        </w:tabs>
        <w:ind w:left="-2410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48F3928C" wp14:editId="637B2186">
            <wp:simplePos x="0" y="0"/>
            <wp:positionH relativeFrom="column">
              <wp:posOffset>-1533525</wp:posOffset>
            </wp:positionH>
            <wp:positionV relativeFrom="paragraph">
              <wp:posOffset>2540</wp:posOffset>
            </wp:positionV>
            <wp:extent cx="2076450" cy="809668"/>
            <wp:effectExtent l="0" t="0" r="0" b="9525"/>
            <wp:wrapNone/>
            <wp:docPr id="486212560" name="Obrázek 1" descr="Obsah obrázku text, nářadí, elektronika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66800" name="Obrázek 1" descr="Obsah obrázku text, nářadí, elektronika, design&#10;&#10;Obsah generovaný pomocí AI může být nesprávný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80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01C96389" wp14:editId="05C2055F">
            <wp:simplePos x="0" y="0"/>
            <wp:positionH relativeFrom="column">
              <wp:posOffset>1447800</wp:posOffset>
            </wp:positionH>
            <wp:positionV relativeFrom="paragraph">
              <wp:posOffset>2540</wp:posOffset>
            </wp:positionV>
            <wp:extent cx="1990725" cy="822325"/>
            <wp:effectExtent l="0" t="0" r="9525" b="0"/>
            <wp:wrapNone/>
            <wp:docPr id="1075567718" name="Obrázek 1" descr="Obsah obrázku text, elektronika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65954" name="Obrázek 1" descr="Obsah obrázku text, elektronika, interiér&#10;&#10;Obsah generovaný pomocí AI může být nesprávný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3818E" w14:textId="77777777" w:rsidR="006A6400" w:rsidRDefault="006A6400" w:rsidP="006A6400">
      <w:pPr>
        <w:tabs>
          <w:tab w:val="left" w:pos="2280"/>
        </w:tabs>
        <w:ind w:left="-2410"/>
      </w:pPr>
      <w:r>
        <w:t xml:space="preserve">                         </w:t>
      </w:r>
    </w:p>
    <w:p w14:paraId="3BEDD6DD" w14:textId="77777777" w:rsidR="006A6400" w:rsidRDefault="006A6400" w:rsidP="006A6400">
      <w:pPr>
        <w:tabs>
          <w:tab w:val="left" w:pos="2280"/>
        </w:tabs>
        <w:ind w:left="-2410"/>
      </w:pPr>
    </w:p>
    <w:p w14:paraId="263A99D6" w14:textId="77777777" w:rsidR="001A20C8" w:rsidRDefault="001A20C8" w:rsidP="001A20C8">
      <w:pPr>
        <w:tabs>
          <w:tab w:val="left" w:pos="2280"/>
        </w:tabs>
        <w:ind w:left="-1985"/>
        <w:rPr>
          <w:b/>
          <w:bCs/>
        </w:rPr>
      </w:pPr>
    </w:p>
    <w:p w14:paraId="4D3D7BE9" w14:textId="77777777" w:rsidR="00A42AE7" w:rsidRDefault="00A42AE7" w:rsidP="001A20C8">
      <w:pPr>
        <w:tabs>
          <w:tab w:val="left" w:pos="2280"/>
        </w:tabs>
        <w:ind w:left="-1985"/>
        <w:rPr>
          <w:b/>
          <w:bCs/>
        </w:rPr>
      </w:pPr>
    </w:p>
    <w:p w14:paraId="762B5EA7" w14:textId="77777777" w:rsidR="00D120A0" w:rsidRDefault="00D120A0" w:rsidP="001A20C8">
      <w:pPr>
        <w:tabs>
          <w:tab w:val="left" w:pos="2280"/>
        </w:tabs>
        <w:ind w:left="-1985"/>
        <w:rPr>
          <w:b/>
          <w:bCs/>
        </w:rPr>
      </w:pPr>
    </w:p>
    <w:p w14:paraId="42AB50BC" w14:textId="77777777" w:rsidR="006E2D25" w:rsidRDefault="006E2D25" w:rsidP="001A20C8">
      <w:pPr>
        <w:tabs>
          <w:tab w:val="left" w:pos="2280"/>
        </w:tabs>
        <w:ind w:left="-1985"/>
        <w:rPr>
          <w:b/>
          <w:bCs/>
        </w:rPr>
      </w:pPr>
    </w:p>
    <w:p w14:paraId="645F2223" w14:textId="5EA62086" w:rsidR="001A20C8" w:rsidRPr="001A20C8" w:rsidRDefault="001A20C8" w:rsidP="001A20C8">
      <w:pPr>
        <w:tabs>
          <w:tab w:val="left" w:pos="2280"/>
        </w:tabs>
        <w:ind w:left="-1985"/>
        <w:rPr>
          <w:b/>
          <w:bCs/>
          <w:u w:val="single"/>
        </w:rPr>
      </w:pPr>
      <w:r w:rsidRPr="001A20C8">
        <w:rPr>
          <w:b/>
          <w:bCs/>
          <w:u w:val="single"/>
        </w:rPr>
        <w:t>Poznámka k opakovanému nabíjení</w:t>
      </w:r>
    </w:p>
    <w:p w14:paraId="30AD8B6E" w14:textId="77777777" w:rsidR="001A20C8" w:rsidRPr="001A20C8" w:rsidRDefault="001A20C8" w:rsidP="001A20C8">
      <w:pPr>
        <w:tabs>
          <w:tab w:val="left" w:pos="2280"/>
        </w:tabs>
        <w:ind w:left="-1985"/>
      </w:pPr>
      <w:r w:rsidRPr="001A20C8">
        <w:t xml:space="preserve">Po dokončení nabíjení může Fumigátor zůstat </w:t>
      </w:r>
      <w:r w:rsidRPr="001A20C8">
        <w:rPr>
          <w:b/>
          <w:bCs/>
        </w:rPr>
        <w:t>připojen k nabíječce</w:t>
      </w:r>
      <w:r w:rsidRPr="001A20C8">
        <w:t>.</w:t>
      </w:r>
      <w:r w:rsidRPr="001A20C8">
        <w:br/>
        <w:t xml:space="preserve">Protože ventilátor stále běží a odebírá malé množství energie z baterie, může po určité době dojít k </w:t>
      </w:r>
      <w:r w:rsidRPr="001A20C8">
        <w:rPr>
          <w:b/>
          <w:bCs/>
        </w:rPr>
        <w:t>opětovnému krátkému zapnutí nabíjení</w:t>
      </w:r>
      <w:r w:rsidRPr="001A20C8">
        <w:t xml:space="preserve"> – rozsvítí se červená dioda.</w:t>
      </w:r>
    </w:p>
    <w:p w14:paraId="0CCAD853" w14:textId="4950A3EA" w:rsidR="001A20C8" w:rsidRPr="001A20C8" w:rsidRDefault="001A20C8" w:rsidP="001A20C8">
      <w:pPr>
        <w:tabs>
          <w:tab w:val="left" w:pos="2280"/>
        </w:tabs>
        <w:ind w:left="-1985"/>
      </w:pPr>
      <w:r w:rsidRPr="001A20C8">
        <w:t>V takovém případě můžete:</w:t>
      </w:r>
    </w:p>
    <w:p w14:paraId="5CD9A811" w14:textId="77777777" w:rsidR="001A20C8" w:rsidRPr="001A20C8" w:rsidRDefault="001A20C8" w:rsidP="001A20C8">
      <w:pPr>
        <w:numPr>
          <w:ilvl w:val="0"/>
          <w:numId w:val="5"/>
        </w:numPr>
        <w:tabs>
          <w:tab w:val="left" w:pos="2280"/>
        </w:tabs>
      </w:pPr>
      <w:r w:rsidRPr="001A20C8">
        <w:t xml:space="preserve">počkat, dokud se znovu nerozsvítí </w:t>
      </w:r>
      <w:r w:rsidRPr="001A20C8">
        <w:rPr>
          <w:b/>
          <w:bCs/>
        </w:rPr>
        <w:t>modrá dioda</w:t>
      </w:r>
      <w:r w:rsidRPr="001A20C8">
        <w:t>, nebo</w:t>
      </w:r>
    </w:p>
    <w:p w14:paraId="25116BB2" w14:textId="77777777" w:rsidR="001A20C8" w:rsidRPr="001A20C8" w:rsidRDefault="001A20C8" w:rsidP="001A20C8">
      <w:pPr>
        <w:numPr>
          <w:ilvl w:val="0"/>
          <w:numId w:val="5"/>
        </w:numPr>
        <w:tabs>
          <w:tab w:val="left" w:pos="2280"/>
        </w:tabs>
      </w:pPr>
      <w:r w:rsidRPr="001A20C8">
        <w:t xml:space="preserve">zařízení </w:t>
      </w:r>
      <w:r w:rsidRPr="001A20C8">
        <w:rPr>
          <w:b/>
          <w:bCs/>
        </w:rPr>
        <w:t>odpojit od nabíječky</w:t>
      </w:r>
      <w:r w:rsidRPr="001A20C8">
        <w:t xml:space="preserve"> – baterie je již nabita minimálně na </w:t>
      </w:r>
      <w:r w:rsidRPr="001A20C8">
        <w:rPr>
          <w:b/>
          <w:bCs/>
        </w:rPr>
        <w:t>90 %</w:t>
      </w:r>
      <w:r w:rsidRPr="001A20C8">
        <w:t>.</w:t>
      </w:r>
    </w:p>
    <w:p w14:paraId="5F62ADDB" w14:textId="77777777" w:rsidR="006A6400" w:rsidRDefault="006A6400" w:rsidP="006A6400">
      <w:pPr>
        <w:tabs>
          <w:tab w:val="left" w:pos="2280"/>
        </w:tabs>
        <w:ind w:left="-1985"/>
      </w:pPr>
    </w:p>
    <w:p w14:paraId="7016974B" w14:textId="77777777" w:rsidR="0052754B" w:rsidRDefault="0052754B" w:rsidP="0052754B">
      <w:pPr>
        <w:tabs>
          <w:tab w:val="left" w:pos="2280"/>
        </w:tabs>
        <w:ind w:left="-1985"/>
      </w:pPr>
    </w:p>
    <w:p w14:paraId="2DB6FBE7" w14:textId="77777777" w:rsidR="0052754B" w:rsidRDefault="0052754B" w:rsidP="0052754B">
      <w:pPr>
        <w:tabs>
          <w:tab w:val="left" w:pos="2280"/>
        </w:tabs>
        <w:ind w:left="-1985"/>
      </w:pPr>
    </w:p>
    <w:p w14:paraId="5FEA96DF" w14:textId="77777777" w:rsidR="0052754B" w:rsidRDefault="0052754B" w:rsidP="0052754B">
      <w:pPr>
        <w:pStyle w:val="Odstavecseseznamem"/>
        <w:numPr>
          <w:ilvl w:val="0"/>
          <w:numId w:val="1"/>
        </w:numPr>
        <w:tabs>
          <w:tab w:val="left" w:pos="2280"/>
        </w:tabs>
        <w:ind w:left="-1843"/>
        <w:rPr>
          <w:b/>
          <w:bCs/>
          <w:sz w:val="36"/>
          <w:szCs w:val="36"/>
        </w:rPr>
      </w:pPr>
      <w:r w:rsidRPr="00602F97">
        <w:rPr>
          <w:b/>
          <w:bCs/>
          <w:sz w:val="36"/>
          <w:szCs w:val="36"/>
        </w:rPr>
        <w:t>Výdrž Fumigátoru F2</w:t>
      </w:r>
    </w:p>
    <w:p w14:paraId="45AACD91" w14:textId="77777777" w:rsidR="0052754B" w:rsidRDefault="0052754B" w:rsidP="0052754B">
      <w:pPr>
        <w:pStyle w:val="Odstavecseseznamem"/>
        <w:tabs>
          <w:tab w:val="left" w:pos="2280"/>
        </w:tabs>
        <w:ind w:left="-1843"/>
      </w:pPr>
    </w:p>
    <w:p w14:paraId="449D0460" w14:textId="77777777" w:rsidR="0052754B" w:rsidRDefault="0052754B" w:rsidP="0052754B">
      <w:pPr>
        <w:pStyle w:val="Odstavecseseznamem"/>
        <w:tabs>
          <w:tab w:val="left" w:pos="2280"/>
        </w:tabs>
        <w:ind w:left="-1843"/>
      </w:pPr>
      <w:r w:rsidRPr="002F0254">
        <w:t xml:space="preserve">Baterie Fumigátoru F2 při </w:t>
      </w:r>
      <w:r w:rsidRPr="002F0254">
        <w:rPr>
          <w:b/>
          <w:bCs/>
        </w:rPr>
        <w:t>nepřetržitém provozu</w:t>
      </w:r>
      <w:r w:rsidRPr="002F0254">
        <w:t xml:space="preserve"> (tj. bez vypnutí ventilátoru) vydrží </w:t>
      </w:r>
      <w:r w:rsidRPr="002F0254">
        <w:rPr>
          <w:b/>
          <w:bCs/>
        </w:rPr>
        <w:t>více než 7 hodin</w:t>
      </w:r>
      <w:r w:rsidRPr="002F0254">
        <w:t>.</w:t>
      </w:r>
    </w:p>
    <w:p w14:paraId="56BDA267" w14:textId="77777777" w:rsidR="0052754B" w:rsidRDefault="0052754B" w:rsidP="0052754B">
      <w:pPr>
        <w:pStyle w:val="Odstavecseseznamem"/>
        <w:tabs>
          <w:tab w:val="left" w:pos="2280"/>
        </w:tabs>
        <w:ind w:left="-1843"/>
      </w:pPr>
      <w:r w:rsidRPr="002F0254">
        <w:t xml:space="preserve">Pokud pásek hoří přibližně </w:t>
      </w:r>
      <w:r w:rsidRPr="002F0254">
        <w:rPr>
          <w:b/>
          <w:bCs/>
        </w:rPr>
        <w:t>1 minutu</w:t>
      </w:r>
      <w:r w:rsidRPr="002F0254">
        <w:t xml:space="preserve">, a počítáme </w:t>
      </w:r>
      <w:r w:rsidRPr="002F0254">
        <w:rPr>
          <w:b/>
          <w:bCs/>
        </w:rPr>
        <w:t>1 minutu na manipulaci a vložení nového pásku</w:t>
      </w:r>
      <w:r w:rsidRPr="002F0254">
        <w:t xml:space="preserve">, vychází </w:t>
      </w:r>
      <w:r w:rsidRPr="002F0254">
        <w:rPr>
          <w:b/>
          <w:bCs/>
        </w:rPr>
        <w:t>2 minuty na jedno včelstvo</w:t>
      </w:r>
      <w:r w:rsidRPr="002F0254">
        <w:t>.</w:t>
      </w:r>
    </w:p>
    <w:tbl>
      <w:tblPr>
        <w:tblpPr w:leftFromText="180" w:rightFromText="180" w:vertAnchor="text" w:horzAnchor="page" w:tblpX="8" w:tblpY="1425"/>
        <w:tblW w:w="0" w:type="auto"/>
        <w:tblLook w:val="0600" w:firstRow="0" w:lastRow="0" w:firstColumn="0" w:lastColumn="0" w:noHBand="1" w:noVBand="1"/>
      </w:tblPr>
      <w:tblGrid>
        <w:gridCol w:w="1373"/>
      </w:tblGrid>
      <w:tr w:rsidR="0052754B" w14:paraId="213B6671" w14:textId="77777777" w:rsidTr="00EF70C6">
        <w:trPr>
          <w:cantSplit/>
          <w:trHeight w:val="1750"/>
        </w:trPr>
        <w:tc>
          <w:tcPr>
            <w:tcW w:w="1373" w:type="dxa"/>
            <w:textDirection w:val="btLr"/>
            <w:vAlign w:val="center"/>
          </w:tcPr>
          <w:p w14:paraId="440C26DB" w14:textId="77777777" w:rsidR="0052754B" w:rsidRPr="00E56439" w:rsidRDefault="0052754B" w:rsidP="00EF70C6">
            <w:pPr>
              <w:spacing w:before="0" w:after="0"/>
              <w:ind w:left="113" w:right="113"/>
              <w:rPr>
                <w:sz w:val="18"/>
                <w:szCs w:val="18"/>
              </w:rPr>
            </w:pPr>
            <w:r>
              <w:t>777 108 444</w:t>
            </w:r>
          </w:p>
        </w:tc>
      </w:tr>
      <w:tr w:rsidR="0052754B" w14:paraId="6BAA859F" w14:textId="77777777" w:rsidTr="00EF70C6">
        <w:trPr>
          <w:trHeight w:val="463"/>
        </w:trPr>
        <w:tc>
          <w:tcPr>
            <w:tcW w:w="1373" w:type="dxa"/>
          </w:tcPr>
          <w:p w14:paraId="7ED5D071" w14:textId="77777777" w:rsidR="0052754B" w:rsidRDefault="0052754B" w:rsidP="00EF70C6">
            <w:pPr>
              <w:pStyle w:val="Zhlav"/>
              <w:jc w:val="center"/>
            </w:pPr>
            <w:r>
              <w:rPr>
                <w:noProof/>
                <w:lang w:bidi="cs-CZ"/>
              </w:rPr>
              <w:drawing>
                <wp:inline distT="0" distB="0" distL="0" distR="0" wp14:anchorId="2D2B91EE" wp14:editId="7B8A14AD">
                  <wp:extent cx="150709" cy="150944"/>
                  <wp:effectExtent l="0" t="0" r="1905" b="1905"/>
                  <wp:docPr id="1548645452" name="Grafika 10" descr="Smartphone" title="Ikona – telefonní číslo prezentujícíh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E7BFEB-7DC8-4EFF-A908-02F9CA1E09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a 10" descr="Smartphone" title="Ikona – telefonní číslo prezentujícího">
                            <a:extLst>
                              <a:ext uri="{FF2B5EF4-FFF2-40B4-BE49-F238E27FC236}">
                                <a16:creationId xmlns:a16="http://schemas.microsoft.com/office/drawing/2014/main" id="{5AE7BFEB-7DC8-4EFF-A908-02F9CA1E09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709" cy="1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54B" w14:paraId="12859CB2" w14:textId="77777777" w:rsidTr="00EF70C6">
        <w:trPr>
          <w:cantSplit/>
          <w:trHeight w:val="1876"/>
        </w:trPr>
        <w:tc>
          <w:tcPr>
            <w:tcW w:w="1373" w:type="dxa"/>
            <w:textDirection w:val="btLr"/>
            <w:vAlign w:val="center"/>
          </w:tcPr>
          <w:p w14:paraId="07D5074C" w14:textId="77777777" w:rsidR="0052754B" w:rsidRPr="00E56439" w:rsidRDefault="0052754B" w:rsidP="00EF70C6">
            <w:pPr>
              <w:spacing w:before="0" w:after="0"/>
              <w:ind w:left="113" w:right="113"/>
              <w:rPr>
                <w:sz w:val="18"/>
                <w:szCs w:val="18"/>
              </w:rPr>
            </w:pPr>
            <w:r>
              <w:t>ruzicka@zaru.cz</w:t>
            </w:r>
          </w:p>
        </w:tc>
      </w:tr>
      <w:tr w:rsidR="0052754B" w14:paraId="62074605" w14:textId="77777777" w:rsidTr="00EF70C6">
        <w:trPr>
          <w:trHeight w:val="463"/>
        </w:trPr>
        <w:tc>
          <w:tcPr>
            <w:tcW w:w="1373" w:type="dxa"/>
          </w:tcPr>
          <w:p w14:paraId="2AD900FA" w14:textId="77777777" w:rsidR="0052754B" w:rsidRPr="00AB1B27" w:rsidRDefault="0052754B" w:rsidP="00EF70C6">
            <w:pPr>
              <w:pStyle w:val="Zhlav"/>
              <w:jc w:val="center"/>
              <w:rPr>
                <w:caps/>
              </w:rPr>
            </w:pPr>
            <w:r>
              <w:rPr>
                <w:noProof/>
                <w:lang w:bidi="cs-CZ"/>
              </w:rPr>
              <w:drawing>
                <wp:inline distT="0" distB="0" distL="0" distR="0" wp14:anchorId="7B481A0B" wp14:editId="181C191A">
                  <wp:extent cx="150709" cy="150944"/>
                  <wp:effectExtent l="0" t="0" r="1905" b="1905"/>
                  <wp:docPr id="1580842007" name="Grafika 8" descr="Obálka" title="Ikona – e-mail prezentujícíh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85A3-CB4F-4A6C-AEF7-05BE3D4F34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a 8" descr="Obálka" title="Ikona – e-mail prezentujícího">
                            <a:extLst>
                              <a:ext uri="{FF2B5EF4-FFF2-40B4-BE49-F238E27FC236}">
                                <a16:creationId xmlns:a16="http://schemas.microsoft.com/office/drawing/2014/main" id="{843585A3-CB4F-4A6C-AEF7-05BE3D4F34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709" cy="1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54B" w:rsidRPr="00AB1B27" w14:paraId="0427EA18" w14:textId="77777777" w:rsidTr="00EF70C6">
        <w:trPr>
          <w:cantSplit/>
          <w:trHeight w:val="1750"/>
        </w:trPr>
        <w:tc>
          <w:tcPr>
            <w:tcW w:w="1373" w:type="dxa"/>
            <w:textDirection w:val="btLr"/>
            <w:vAlign w:val="center"/>
          </w:tcPr>
          <w:p w14:paraId="4C16076E" w14:textId="77777777" w:rsidR="0052754B" w:rsidRPr="00AB1B27" w:rsidRDefault="0052754B" w:rsidP="00EF70C6">
            <w:pPr>
              <w:spacing w:before="0" w:after="0"/>
              <w:rPr>
                <w:lang w:val="en-ZA"/>
              </w:rPr>
            </w:pPr>
            <w:r>
              <w:rPr>
                <w:lang w:val="en-ZA"/>
              </w:rPr>
              <w:t>Milan Růžička</w:t>
            </w:r>
          </w:p>
        </w:tc>
      </w:tr>
      <w:tr w:rsidR="0052754B" w14:paraId="2E29B146" w14:textId="77777777" w:rsidTr="00EF70C6">
        <w:trPr>
          <w:trHeight w:val="463"/>
        </w:trPr>
        <w:tc>
          <w:tcPr>
            <w:tcW w:w="1373" w:type="dxa"/>
          </w:tcPr>
          <w:p w14:paraId="0A4C5A1D" w14:textId="77777777" w:rsidR="0052754B" w:rsidRDefault="0052754B" w:rsidP="00EF70C6">
            <w:pPr>
              <w:pStyle w:val="Zhlav"/>
              <w:jc w:val="center"/>
            </w:pPr>
            <w:r>
              <w:rPr>
                <w:noProof/>
                <w:lang w:bidi="cs-CZ"/>
              </w:rPr>
              <w:drawing>
                <wp:inline distT="0" distB="0" distL="0" distR="0" wp14:anchorId="08FBACBA" wp14:editId="3A1E0A7A">
                  <wp:extent cx="150709" cy="150944"/>
                  <wp:effectExtent l="0" t="0" r="1905" b="1905"/>
                  <wp:docPr id="1839717016" name="Grafika 7" descr="Uživatel" title="Ikona – jméno prezentujícíh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320BC1-9054-4BAF-A591-EA9FEE6277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a 7" descr="Uživatel" title="Ikona – jméno prezentujícího">
                            <a:extLst>
                              <a:ext uri="{FF2B5EF4-FFF2-40B4-BE49-F238E27FC236}">
                                <a16:creationId xmlns:a16="http://schemas.microsoft.com/office/drawing/2014/main" id="{5A320BC1-9054-4BAF-A591-EA9FEE6277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709" cy="1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2A0C0" w14:textId="77777777" w:rsidR="0052754B" w:rsidRDefault="0052754B" w:rsidP="0052754B">
      <w:pPr>
        <w:pStyle w:val="Odstavecseseznamem"/>
        <w:tabs>
          <w:tab w:val="left" w:pos="2280"/>
        </w:tabs>
        <w:ind w:left="-1843"/>
      </w:pPr>
      <w:r w:rsidRPr="002F0254">
        <w:t xml:space="preserve">Při 7 hodinách provozu (420 minut) to znamená, že lze </w:t>
      </w:r>
      <w:r w:rsidRPr="002F0254">
        <w:rPr>
          <w:b/>
          <w:bCs/>
        </w:rPr>
        <w:t xml:space="preserve">na jedno nabití baterie </w:t>
      </w:r>
      <w:proofErr w:type="spellStart"/>
      <w:r w:rsidRPr="002F0254">
        <w:rPr>
          <w:b/>
          <w:bCs/>
        </w:rPr>
        <w:t>fumigovat</w:t>
      </w:r>
      <w:proofErr w:type="spellEnd"/>
      <w:r w:rsidRPr="002F0254">
        <w:rPr>
          <w:b/>
          <w:bCs/>
        </w:rPr>
        <w:t xml:space="preserve"> více než 200 včelstev</w:t>
      </w:r>
      <w:r w:rsidRPr="002F0254">
        <w:t>.</w:t>
      </w:r>
    </w:p>
    <w:p w14:paraId="7E5DA2D0" w14:textId="77777777" w:rsidR="0052754B" w:rsidRPr="009462C1" w:rsidRDefault="0052754B" w:rsidP="0052754B">
      <w:pPr>
        <w:pStyle w:val="Odstavecseseznamem"/>
        <w:tabs>
          <w:tab w:val="left" w:pos="2280"/>
        </w:tabs>
        <w:ind w:left="-1843"/>
        <w:rPr>
          <w:sz w:val="12"/>
          <w:szCs w:val="12"/>
        </w:rPr>
      </w:pPr>
    </w:p>
    <w:p w14:paraId="693C0730" w14:textId="77777777" w:rsidR="0052754B" w:rsidRPr="002F0254" w:rsidRDefault="0052754B" w:rsidP="0052754B">
      <w:pPr>
        <w:tabs>
          <w:tab w:val="left" w:pos="2280"/>
        </w:tabs>
        <w:ind w:left="-1985"/>
        <w:rPr>
          <w:b/>
          <w:bCs/>
          <w:sz w:val="24"/>
          <w:szCs w:val="24"/>
          <w:u w:val="single"/>
        </w:rPr>
      </w:pPr>
      <w:r w:rsidRPr="002F0254">
        <w:rPr>
          <w:b/>
          <w:bCs/>
          <w:sz w:val="24"/>
          <w:szCs w:val="24"/>
          <w:u w:val="single"/>
        </w:rPr>
        <w:t>Specifikace baterie</w:t>
      </w:r>
    </w:p>
    <w:p w14:paraId="3EEC9F91" w14:textId="77777777" w:rsidR="0052754B" w:rsidRPr="002F0254" w:rsidRDefault="0052754B" w:rsidP="0052754B">
      <w:pPr>
        <w:tabs>
          <w:tab w:val="left" w:pos="2280"/>
        </w:tabs>
        <w:ind w:left="-1985"/>
      </w:pPr>
      <w:r w:rsidRPr="002F0254">
        <w:t>Fumigátor F2 je</w:t>
      </w:r>
      <w:r>
        <w:t xml:space="preserve"> dodáván s</w:t>
      </w:r>
      <w:r w:rsidRPr="002F0254">
        <w:t xml:space="preserve"> </w:t>
      </w:r>
      <w:r>
        <w:rPr>
          <w:b/>
          <w:bCs/>
        </w:rPr>
        <w:t>testovací</w:t>
      </w:r>
      <w:r w:rsidRPr="002F0254">
        <w:rPr>
          <w:b/>
          <w:bCs/>
        </w:rPr>
        <w:t xml:space="preserve"> </w:t>
      </w:r>
      <w:proofErr w:type="spellStart"/>
      <w:r>
        <w:rPr>
          <w:b/>
          <w:bCs/>
        </w:rPr>
        <w:t>L</w:t>
      </w:r>
      <w:r w:rsidRPr="002F0254">
        <w:rPr>
          <w:b/>
          <w:bCs/>
        </w:rPr>
        <w:t>i</w:t>
      </w:r>
      <w:proofErr w:type="spellEnd"/>
      <w:r w:rsidRPr="002F0254">
        <w:rPr>
          <w:b/>
          <w:bCs/>
        </w:rPr>
        <w:t>-ion baterií typu 18650</w:t>
      </w:r>
      <w:r w:rsidRPr="002F0254">
        <w:t xml:space="preserve"> o napětí </w:t>
      </w:r>
      <w:r w:rsidRPr="002F0254">
        <w:rPr>
          <w:b/>
          <w:bCs/>
        </w:rPr>
        <w:t>3,7 V</w:t>
      </w:r>
      <w:r w:rsidRPr="002F0254">
        <w:t xml:space="preserve"> a kapacitě </w:t>
      </w:r>
      <w:r w:rsidRPr="002F0254">
        <w:rPr>
          <w:b/>
          <w:bCs/>
        </w:rPr>
        <w:t xml:space="preserve">1200 </w:t>
      </w:r>
      <w:proofErr w:type="spellStart"/>
      <w:r w:rsidRPr="002F0254">
        <w:rPr>
          <w:b/>
          <w:bCs/>
        </w:rPr>
        <w:t>mAh</w:t>
      </w:r>
      <w:proofErr w:type="spellEnd"/>
      <w:r w:rsidRPr="002F0254">
        <w:t>.</w:t>
      </w:r>
    </w:p>
    <w:p w14:paraId="16B2636E" w14:textId="77777777" w:rsidR="0052754B" w:rsidRPr="002F0254" w:rsidRDefault="0052754B" w:rsidP="0052754B">
      <w:pPr>
        <w:tabs>
          <w:tab w:val="left" w:pos="2280"/>
        </w:tabs>
        <w:ind w:left="-1985"/>
      </w:pPr>
      <w:r w:rsidRPr="002F0254">
        <w:t xml:space="preserve">Pro prodloužení výdrže lze použít </w:t>
      </w:r>
      <w:r w:rsidRPr="002F0254">
        <w:rPr>
          <w:b/>
          <w:bCs/>
        </w:rPr>
        <w:t xml:space="preserve">silnější baterie 18650 </w:t>
      </w:r>
      <w:proofErr w:type="spellStart"/>
      <w:r w:rsidRPr="002F0254">
        <w:rPr>
          <w:b/>
          <w:bCs/>
        </w:rPr>
        <w:t>Li</w:t>
      </w:r>
      <w:proofErr w:type="spellEnd"/>
      <w:r w:rsidRPr="002F0254">
        <w:rPr>
          <w:b/>
          <w:bCs/>
        </w:rPr>
        <w:t>-ion 3,7 V</w:t>
      </w:r>
      <w:r w:rsidRPr="002F0254">
        <w:t xml:space="preserve"> s kapacitou </w:t>
      </w:r>
      <w:r w:rsidRPr="002F0254">
        <w:rPr>
          <w:b/>
          <w:bCs/>
        </w:rPr>
        <w:t xml:space="preserve">3000 </w:t>
      </w:r>
      <w:proofErr w:type="spellStart"/>
      <w:r w:rsidRPr="002F0254">
        <w:rPr>
          <w:b/>
          <w:bCs/>
        </w:rPr>
        <w:t>mAh</w:t>
      </w:r>
      <w:proofErr w:type="spellEnd"/>
      <w:r w:rsidRPr="002F0254">
        <w:t>.</w:t>
      </w:r>
      <w:r w:rsidRPr="002F0254">
        <w:br/>
        <w:t xml:space="preserve">Tím lze provozní dobu Fumigátoru </w:t>
      </w:r>
      <w:r w:rsidRPr="002F0254">
        <w:rPr>
          <w:b/>
          <w:bCs/>
        </w:rPr>
        <w:t>více než zdvojnásobit</w:t>
      </w:r>
      <w:r w:rsidRPr="002F0254">
        <w:t>.</w:t>
      </w:r>
    </w:p>
    <w:p w14:paraId="549D4010" w14:textId="77777777" w:rsidR="0052754B" w:rsidRDefault="0052754B" w:rsidP="0052754B">
      <w:pPr>
        <w:tabs>
          <w:tab w:val="left" w:pos="2280"/>
        </w:tabs>
        <w:ind w:left="-1985"/>
      </w:pPr>
      <w:r w:rsidRPr="002F0254">
        <w:t xml:space="preserve">Nové baterie lze zakoupit v běžných e-shopech, např. </w:t>
      </w:r>
      <w:r w:rsidRPr="002F0254">
        <w:rPr>
          <w:b/>
          <w:bCs/>
        </w:rPr>
        <w:t>ALZA, DATART</w:t>
      </w:r>
      <w:r w:rsidRPr="002F0254">
        <w:t xml:space="preserve"> a dalších.</w:t>
      </w:r>
    </w:p>
    <w:p w14:paraId="2FAF7C22" w14:textId="77777777" w:rsidR="0052754B" w:rsidRPr="009462C1" w:rsidRDefault="0052754B" w:rsidP="0052754B">
      <w:pPr>
        <w:tabs>
          <w:tab w:val="left" w:pos="2280"/>
        </w:tabs>
        <w:ind w:left="-1985"/>
      </w:pPr>
      <w:r w:rsidRPr="009462C1">
        <w:rPr>
          <w:b/>
          <w:bCs/>
          <w:sz w:val="22"/>
          <w:szCs w:val="22"/>
          <w:u w:val="single"/>
        </w:rPr>
        <w:t>Doplnění k baterii (testovací baterie)</w:t>
      </w:r>
      <w:r w:rsidRPr="009462C1">
        <w:rPr>
          <w:b/>
          <w:bCs/>
          <w:sz w:val="22"/>
          <w:szCs w:val="22"/>
          <w:u w:val="single"/>
        </w:rPr>
        <w:br/>
      </w:r>
      <w:r>
        <w:rPr>
          <w:b/>
          <w:bCs/>
        </w:rPr>
        <w:t>B</w:t>
      </w:r>
      <w:r w:rsidRPr="009462C1">
        <w:rPr>
          <w:b/>
          <w:bCs/>
        </w:rPr>
        <w:t>aterie</w:t>
      </w:r>
      <w:r w:rsidRPr="009462C1">
        <w:t xml:space="preserve"> je poskytována </w:t>
      </w:r>
      <w:r w:rsidRPr="009462C1">
        <w:rPr>
          <w:b/>
          <w:bCs/>
        </w:rPr>
        <w:t>zdarma výhradně za účelem vyzkoušení funkčnosti zařízení</w:t>
      </w:r>
      <w:r w:rsidRPr="009462C1">
        <w:t>.</w:t>
      </w:r>
      <w:r>
        <w:t xml:space="preserve">                                                               </w:t>
      </w:r>
      <w:r w:rsidRPr="009462C1">
        <w:t xml:space="preserve">Tato baterie </w:t>
      </w:r>
      <w:r w:rsidRPr="009462C1">
        <w:rPr>
          <w:b/>
          <w:bCs/>
        </w:rPr>
        <w:t>není určena pro dlouhodobé používání</w:t>
      </w:r>
      <w:r w:rsidRPr="009462C1">
        <w:t>.</w:t>
      </w:r>
    </w:p>
    <w:p w14:paraId="7A39E16A" w14:textId="77777777" w:rsidR="0052754B" w:rsidRPr="009462C1" w:rsidRDefault="0052754B" w:rsidP="0052754B">
      <w:pPr>
        <w:tabs>
          <w:tab w:val="left" w:pos="2280"/>
        </w:tabs>
        <w:ind w:left="-1985"/>
      </w:pPr>
      <w:r w:rsidRPr="009462C1">
        <w:t xml:space="preserve">Pro běžný a dlouhodobý provoz </w:t>
      </w:r>
      <w:r w:rsidRPr="009462C1">
        <w:rPr>
          <w:b/>
          <w:bCs/>
        </w:rPr>
        <w:t xml:space="preserve">doporučujeme zakoupit kvalitní (originální) </w:t>
      </w:r>
      <w:proofErr w:type="spellStart"/>
      <w:r w:rsidRPr="009462C1">
        <w:rPr>
          <w:b/>
          <w:bCs/>
        </w:rPr>
        <w:t>Li</w:t>
      </w:r>
      <w:proofErr w:type="spellEnd"/>
      <w:r w:rsidRPr="009462C1">
        <w:rPr>
          <w:b/>
          <w:bCs/>
        </w:rPr>
        <w:t>-ion baterii typu 18650</w:t>
      </w:r>
      <w:r w:rsidRPr="009462C1">
        <w:t xml:space="preserve"> od ověřeného prodejce.</w:t>
      </w:r>
      <w:r>
        <w:t xml:space="preserve">  </w:t>
      </w:r>
      <w:r w:rsidRPr="009462C1">
        <w:t xml:space="preserve">Testovací baterie pochází od necertifikovaného výrobce a </w:t>
      </w:r>
      <w:r w:rsidRPr="009462C1">
        <w:rPr>
          <w:b/>
          <w:bCs/>
        </w:rPr>
        <w:t>nelze u ní garantovat dlouhodobou bezpečnost, kapacitu ani životnost</w:t>
      </w:r>
      <w:r w:rsidRPr="009462C1">
        <w:t>.</w:t>
      </w:r>
    </w:p>
    <w:p w14:paraId="1989A123" w14:textId="77777777" w:rsidR="0052754B" w:rsidRPr="009462C1" w:rsidRDefault="0052754B" w:rsidP="0052754B">
      <w:pPr>
        <w:tabs>
          <w:tab w:val="left" w:pos="2280"/>
        </w:tabs>
        <w:ind w:left="-1985"/>
      </w:pPr>
      <w:r w:rsidRPr="009462C1">
        <w:t xml:space="preserve">Používání kvalitní baterie zvyšuje </w:t>
      </w:r>
      <w:r w:rsidRPr="009462C1">
        <w:rPr>
          <w:b/>
          <w:bCs/>
        </w:rPr>
        <w:t>bezpečnost i provozní dobu fumigátoru</w:t>
      </w:r>
      <w:r w:rsidRPr="009462C1">
        <w:t>.</w:t>
      </w:r>
    </w:p>
    <w:p w14:paraId="4FF7787B" w14:textId="77777777" w:rsidR="0052754B" w:rsidRPr="005C2066" w:rsidRDefault="0052754B" w:rsidP="0052754B">
      <w:pPr>
        <w:tabs>
          <w:tab w:val="left" w:pos="2280"/>
        </w:tabs>
        <w:rPr>
          <w:sz w:val="16"/>
          <w:szCs w:val="16"/>
        </w:rPr>
      </w:pPr>
    </w:p>
    <w:p w14:paraId="63D5EC6F" w14:textId="77777777" w:rsidR="0052754B" w:rsidRDefault="0052754B" w:rsidP="0052754B">
      <w:pPr>
        <w:pStyle w:val="Odstavecseseznamem"/>
        <w:numPr>
          <w:ilvl w:val="0"/>
          <w:numId w:val="1"/>
        </w:numPr>
        <w:tabs>
          <w:tab w:val="left" w:pos="2280"/>
        </w:tabs>
        <w:ind w:left="-184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Ukazatel stavu baterie</w:t>
      </w:r>
    </w:p>
    <w:p w14:paraId="20DC51CA" w14:textId="77777777" w:rsidR="0052754B" w:rsidRPr="005C2066" w:rsidRDefault="0052754B" w:rsidP="0052754B">
      <w:pPr>
        <w:pStyle w:val="Odstavecseseznamem"/>
        <w:tabs>
          <w:tab w:val="left" w:pos="2280"/>
        </w:tabs>
        <w:ind w:left="-1843"/>
        <w:rPr>
          <w:b/>
          <w:bCs/>
          <w:sz w:val="8"/>
          <w:szCs w:val="8"/>
        </w:rPr>
      </w:pPr>
    </w:p>
    <w:p w14:paraId="3F3A88B3" w14:textId="77777777" w:rsidR="0052754B" w:rsidRPr="005C2066" w:rsidRDefault="0052754B" w:rsidP="0052754B">
      <w:pPr>
        <w:pStyle w:val="Odstavecseseznamem"/>
        <w:tabs>
          <w:tab w:val="left" w:pos="2280"/>
        </w:tabs>
        <w:ind w:left="-1843"/>
        <w:rPr>
          <w:b/>
          <w:bCs/>
        </w:rPr>
      </w:pPr>
      <w:r w:rsidRPr="005C2066">
        <w:rPr>
          <w:b/>
          <w:bCs/>
          <w:noProof/>
        </w:rPr>
        <w:drawing>
          <wp:anchor distT="0" distB="0" distL="114300" distR="114300" simplePos="0" relativeHeight="251720704" behindDoc="0" locked="0" layoutInCell="1" allowOverlap="1" wp14:anchorId="2D84B8EC" wp14:editId="57B6FDF7">
            <wp:simplePos x="0" y="0"/>
            <wp:positionH relativeFrom="column">
              <wp:posOffset>-1166774</wp:posOffset>
            </wp:positionH>
            <wp:positionV relativeFrom="paragraph">
              <wp:posOffset>737</wp:posOffset>
            </wp:positionV>
            <wp:extent cx="1429490" cy="702793"/>
            <wp:effectExtent l="38100" t="38100" r="75565" b="97790"/>
            <wp:wrapSquare wrapText="bothSides"/>
            <wp:docPr id="1107695539" name="Obrázek 14" descr="Obsah obrázku text, snímek obrazovky, elektronika, Digitální hodin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95539" name="Obrázek 14" descr="Obsah obrázku text, snímek obrazovky, elektronika, Digitální hodiny&#10;&#10;Obsah generovaný pomocí AI může být nesprávný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490" cy="70279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39B1E75" w14:textId="77777777" w:rsidR="0052754B" w:rsidRPr="005C2066" w:rsidRDefault="0052754B" w:rsidP="0052754B">
      <w:pPr>
        <w:pStyle w:val="Odstavecseseznamem"/>
        <w:tabs>
          <w:tab w:val="left" w:pos="2280"/>
        </w:tabs>
        <w:ind w:left="-1843"/>
        <w:rPr>
          <w:b/>
          <w:bCs/>
        </w:rPr>
      </w:pPr>
    </w:p>
    <w:p w14:paraId="30EC49C5" w14:textId="77777777" w:rsidR="0052754B" w:rsidRPr="005C2066" w:rsidRDefault="0052754B" w:rsidP="0052754B">
      <w:pPr>
        <w:pStyle w:val="Odstavecseseznamem"/>
        <w:tabs>
          <w:tab w:val="left" w:pos="2280"/>
        </w:tabs>
        <w:ind w:left="-1843"/>
        <w:rPr>
          <w:b/>
          <w:bCs/>
        </w:rPr>
      </w:pPr>
    </w:p>
    <w:p w14:paraId="73D6C72E" w14:textId="77777777" w:rsidR="0052754B" w:rsidRDefault="0052754B" w:rsidP="0052754B">
      <w:pPr>
        <w:pStyle w:val="Odstavecseseznamem"/>
        <w:tabs>
          <w:tab w:val="left" w:pos="2280"/>
        </w:tabs>
        <w:ind w:left="-1843"/>
      </w:pPr>
    </w:p>
    <w:p w14:paraId="11A42DE5" w14:textId="77777777" w:rsidR="0052754B" w:rsidRPr="005C2066" w:rsidRDefault="0052754B" w:rsidP="0052754B">
      <w:pPr>
        <w:pStyle w:val="Odstavecseseznamem"/>
        <w:tabs>
          <w:tab w:val="left" w:pos="2280"/>
        </w:tabs>
        <w:ind w:left="-1843"/>
        <w:rPr>
          <w:sz w:val="8"/>
          <w:szCs w:val="8"/>
        </w:rPr>
      </w:pPr>
    </w:p>
    <w:p w14:paraId="6281592B" w14:textId="77777777" w:rsidR="0052754B" w:rsidRDefault="0052754B" w:rsidP="0052754B">
      <w:pPr>
        <w:pStyle w:val="Odstavecseseznamem"/>
        <w:tabs>
          <w:tab w:val="left" w:pos="2280"/>
        </w:tabs>
        <w:ind w:left="-1843"/>
      </w:pPr>
      <w:r w:rsidRPr="001D04F5">
        <w:t xml:space="preserve">Indikátor nabití </w:t>
      </w:r>
      <w:r>
        <w:t xml:space="preserve">baterie </w:t>
      </w:r>
      <w:r w:rsidRPr="001D04F5">
        <w:t>využívá jednoduché měření napětí, které může být ovlivněno tolerancemi jednotlivých komponent. Proto se může výjimečně stát, že indikace ukazuje o jeden segment méně, i když je baterie plně nabitá. Jedná se o běžné chování neovlivňující výkon zařízení.</w:t>
      </w:r>
    </w:p>
    <w:p w14:paraId="1746C28E" w14:textId="77777777" w:rsidR="0052754B" w:rsidRDefault="0052754B" w:rsidP="0052754B">
      <w:pPr>
        <w:pStyle w:val="Odstavecseseznamem"/>
        <w:tabs>
          <w:tab w:val="left" w:pos="2280"/>
        </w:tabs>
        <w:ind w:left="-1843"/>
      </w:pPr>
    </w:p>
    <w:p w14:paraId="10A285B3" w14:textId="77777777" w:rsidR="0052754B" w:rsidRDefault="0052754B" w:rsidP="0052754B">
      <w:pPr>
        <w:pStyle w:val="Odstavecseseznamem"/>
        <w:tabs>
          <w:tab w:val="left" w:pos="2280"/>
        </w:tabs>
        <w:ind w:left="-1843"/>
      </w:pPr>
    </w:p>
    <w:p w14:paraId="45EFDBC6" w14:textId="77777777" w:rsidR="0052754B" w:rsidRDefault="0052754B" w:rsidP="0052754B">
      <w:pPr>
        <w:tabs>
          <w:tab w:val="left" w:pos="2280"/>
        </w:tabs>
        <w:ind w:left="2127"/>
      </w:pPr>
      <w:r>
        <w:t>Děkuji a přeji příjemnou práci s Fumigátorem.</w:t>
      </w:r>
    </w:p>
    <w:p w14:paraId="1DCF1A2A" w14:textId="77777777" w:rsidR="0052754B" w:rsidRPr="00E839B0" w:rsidRDefault="0052754B" w:rsidP="0052754B">
      <w:pPr>
        <w:tabs>
          <w:tab w:val="left" w:pos="2280"/>
        </w:tabs>
        <w:ind w:left="2127"/>
        <w:jc w:val="right"/>
        <w:rPr>
          <w:rFonts w:ascii="Cochocib Script Latin Pro" w:hAnsi="Cochocib Script Latin Pro"/>
        </w:rPr>
      </w:pPr>
      <w:r>
        <w:tab/>
      </w:r>
      <w:r>
        <w:tab/>
      </w:r>
      <w:r>
        <w:tab/>
      </w:r>
      <w:r>
        <w:tab/>
      </w:r>
      <w:r>
        <w:tab/>
        <w:t>Milan Růžička</w:t>
      </w:r>
      <w:r>
        <w:rPr>
          <w:rFonts w:ascii="Cochocib Script Latin Pro" w:hAnsi="Cochocib Script Latin Pro"/>
          <w:noProof/>
        </w:rPr>
        <w:drawing>
          <wp:anchor distT="0" distB="0" distL="114300" distR="114300" simplePos="0" relativeHeight="251721728" behindDoc="1" locked="0" layoutInCell="1" allowOverlap="1" wp14:anchorId="2239CA78" wp14:editId="1E1919FD">
            <wp:simplePos x="0" y="0"/>
            <wp:positionH relativeFrom="column">
              <wp:posOffset>3371850</wp:posOffset>
            </wp:positionH>
            <wp:positionV relativeFrom="paragraph">
              <wp:posOffset>-3810</wp:posOffset>
            </wp:positionV>
            <wp:extent cx="1449599" cy="857250"/>
            <wp:effectExtent l="0" t="0" r="0" b="0"/>
            <wp:wrapTight wrapText="bothSides">
              <wp:wrapPolygon edited="0">
                <wp:start x="14766" y="0"/>
                <wp:lineTo x="13346" y="960"/>
                <wp:lineTo x="6531" y="7200"/>
                <wp:lineTo x="1988" y="15840"/>
                <wp:lineTo x="568" y="21120"/>
                <wp:lineTo x="1988" y="21120"/>
                <wp:lineTo x="14766" y="20160"/>
                <wp:lineTo x="18741" y="19200"/>
                <wp:lineTo x="18457" y="15840"/>
                <wp:lineTo x="21297" y="9120"/>
                <wp:lineTo x="21297" y="7680"/>
                <wp:lineTo x="16186" y="0"/>
                <wp:lineTo x="14766" y="0"/>
              </wp:wrapPolygon>
            </wp:wrapTight>
            <wp:docPr id="309910229" name="Obrázek 14" descr="Obsah obrázku skica, černá, Dětské kresby, černobíl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10229" name="Obrázek 14" descr="Obsah obrázku skica, černá, Dětské kresby, černobílá&#10;&#10;Obsah generovaný pomocí AI může být nesprávný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59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754B" w:rsidRPr="00E839B0" w:rsidSect="00F66D61">
      <w:headerReference w:type="default" r:id="rId39"/>
      <w:footerReference w:type="default" r:id="rId40"/>
      <w:pgSz w:w="11906" w:h="16838" w:code="9"/>
      <w:pgMar w:top="1440" w:right="720" w:bottom="1440" w:left="360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5980E" w14:textId="77777777" w:rsidR="00876169" w:rsidRDefault="00876169" w:rsidP="00A73962">
      <w:pPr>
        <w:spacing w:before="0" w:after="0" w:line="240" w:lineRule="auto"/>
      </w:pPr>
      <w:r>
        <w:separator/>
      </w:r>
    </w:p>
  </w:endnote>
  <w:endnote w:type="continuationSeparator" w:id="0">
    <w:p w14:paraId="5EBB3DA5" w14:textId="77777777" w:rsidR="00876169" w:rsidRDefault="00876169" w:rsidP="00A739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chocib Script Latin Pro">
    <w:charset w:val="EE"/>
    <w:family w:val="auto"/>
    <w:pitch w:val="variable"/>
    <w:sig w:usb0="A00000AF" w:usb1="5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8DE99" w14:textId="77777777" w:rsidR="0061783A" w:rsidRDefault="00EA6114">
    <w:pPr>
      <w:pStyle w:val="Zpat"/>
    </w:pPr>
    <w:r>
      <w:rPr>
        <w:noProof/>
        <w:lang w:bidi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1C9630" wp14:editId="78BA73B2">
              <wp:simplePos x="0" y="0"/>
              <wp:positionH relativeFrom="column">
                <wp:posOffset>-1844675</wp:posOffset>
              </wp:positionH>
              <wp:positionV relativeFrom="paragraph">
                <wp:posOffset>-1473200</wp:posOffset>
              </wp:positionV>
              <wp:extent cx="0" cy="2030095"/>
              <wp:effectExtent l="0" t="0" r="38100" b="27305"/>
              <wp:wrapNone/>
              <wp:docPr id="31" name="Přímá spojnic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03009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alpha val="7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399BC4" id="Přímá spojnice 31" o:spid="_x0000_s1026" alt="&quot;&quot;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5.25pt,-116pt" to="-145.2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" strokecolor="#2683c6 [3205]" strokeweight="1.5pt">
              <v:stroke opacity="46003f" joinstyle="miter"/>
            </v:line>
          </w:pict>
        </mc:Fallback>
      </mc:AlternateContent>
    </w:r>
    <w:r w:rsidR="0061783A" w:rsidRPr="006F5536">
      <w:rPr>
        <w:noProof/>
        <w:lang w:bidi="cs-CZ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3F55FB6" wp14:editId="1765A043">
              <wp:simplePos x="0" y="0"/>
              <wp:positionH relativeFrom="column">
                <wp:posOffset>-1440873</wp:posOffset>
              </wp:positionH>
              <wp:positionV relativeFrom="paragraph">
                <wp:posOffset>-454660</wp:posOffset>
              </wp:positionV>
              <wp:extent cx="666550" cy="565346"/>
              <wp:effectExtent l="0" t="0" r="0" b="6350"/>
              <wp:wrapNone/>
              <wp:docPr id="36" name="Ovál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550" cy="565346"/>
                      </a:xfrm>
                      <a:prstGeom prst="hexagon">
                        <a:avLst/>
                      </a:prstGeom>
                      <a:gradFill>
                        <a:gsLst>
                          <a:gs pos="0">
                            <a:schemeClr val="accent1">
                              <a:alpha val="20000"/>
                            </a:schemeClr>
                          </a:gs>
                          <a:gs pos="100000">
                            <a:schemeClr val="accent2">
                              <a:alpha val="20000"/>
                            </a:schemeClr>
                          </a:gs>
                        </a:gsLst>
                        <a:lin ang="0" scaled="1"/>
                      </a:gradFill>
                      <a:ln w="6350">
                        <a:noFill/>
                        <a:prstDash val="sysDot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76D40A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Ovál 11" o:spid="_x0000_s1026" type="#_x0000_t9" alt="&quot;&quot;" style="position:absolute;margin-left:-113.45pt;margin-top:-35.8pt;width:52.5pt;height:4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" adj="4580" fillcolor="#1cade4 [3204]" stroked="f" strokeweight=".5pt">
              <v:fill opacity="13107f" color2="#2683c6 [3205]" o:opacity2="13107f" angle="90" focus="100%" type="gradient"/>
              <v:stroke dashstyle="1 1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9D74A" w14:textId="77777777" w:rsidR="00876169" w:rsidRDefault="00876169" w:rsidP="00A73962">
      <w:pPr>
        <w:spacing w:before="0" w:after="0" w:line="240" w:lineRule="auto"/>
      </w:pPr>
      <w:r>
        <w:separator/>
      </w:r>
    </w:p>
  </w:footnote>
  <w:footnote w:type="continuationSeparator" w:id="0">
    <w:p w14:paraId="654CF6A0" w14:textId="77777777" w:rsidR="00876169" w:rsidRDefault="00876169" w:rsidP="00A7396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4C9F1" w14:textId="77777777" w:rsidR="00A73962" w:rsidRDefault="001C1988">
    <w:pPr>
      <w:pStyle w:val="Zhlav"/>
    </w:pP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05383A2" wp14:editId="030AE955">
              <wp:simplePos x="0" y="0"/>
              <wp:positionH relativeFrom="column">
                <wp:posOffset>-1866900</wp:posOffset>
              </wp:positionH>
              <wp:positionV relativeFrom="margin">
                <wp:posOffset>-914400</wp:posOffset>
              </wp:positionV>
              <wp:extent cx="7357745" cy="1349375"/>
              <wp:effectExtent l="0" t="0" r="14605" b="60325"/>
              <wp:wrapNone/>
              <wp:docPr id="10" name="Skupin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57745" cy="1349375"/>
                        <a:chOff x="422030" y="-2949"/>
                        <a:chExt cx="7357990" cy="1350401"/>
                      </a:xfrm>
                    </wpg:grpSpPr>
                    <wps:wsp>
                      <wps:cNvPr id="1" name="Obdélník 1"/>
                      <wps:cNvSpPr/>
                      <wps:spPr>
                        <a:xfrm>
                          <a:off x="422030" y="-2949"/>
                          <a:ext cx="2792437" cy="514392"/>
                        </a:xfrm>
                        <a:custGeom>
                          <a:avLst/>
                          <a:gdLst>
                            <a:gd name="connsiteX0" fmla="*/ 0 w 2778276"/>
                            <a:gd name="connsiteY0" fmla="*/ 0 h 471777"/>
                            <a:gd name="connsiteX1" fmla="*/ 2778276 w 2778276"/>
                            <a:gd name="connsiteY1" fmla="*/ 0 h 471777"/>
                            <a:gd name="connsiteX2" fmla="*/ 2778276 w 2778276"/>
                            <a:gd name="connsiteY2" fmla="*/ 471777 h 471777"/>
                            <a:gd name="connsiteX3" fmla="*/ 0 w 2778276"/>
                            <a:gd name="connsiteY3" fmla="*/ 471777 h 471777"/>
                            <a:gd name="connsiteX4" fmla="*/ 0 w 2778276"/>
                            <a:gd name="connsiteY4" fmla="*/ 0 h 471777"/>
                            <a:gd name="connsiteX0" fmla="*/ 0 w 2778276"/>
                            <a:gd name="connsiteY0" fmla="*/ 0 h 499912"/>
                            <a:gd name="connsiteX1" fmla="*/ 2778276 w 2778276"/>
                            <a:gd name="connsiteY1" fmla="*/ 0 h 499912"/>
                            <a:gd name="connsiteX2" fmla="*/ 2778276 w 2778276"/>
                            <a:gd name="connsiteY2" fmla="*/ 471777 h 499912"/>
                            <a:gd name="connsiteX3" fmla="*/ 576775 w 2778276"/>
                            <a:gd name="connsiteY3" fmla="*/ 499912 h 499912"/>
                            <a:gd name="connsiteX4" fmla="*/ 0 w 2778276"/>
                            <a:gd name="connsiteY4" fmla="*/ 0 h 499912"/>
                            <a:gd name="connsiteX0" fmla="*/ 0 w 2792344"/>
                            <a:gd name="connsiteY0" fmla="*/ 0 h 514001"/>
                            <a:gd name="connsiteX1" fmla="*/ 2778276 w 2792344"/>
                            <a:gd name="connsiteY1" fmla="*/ 0 h 514001"/>
                            <a:gd name="connsiteX2" fmla="*/ 2792344 w 2792344"/>
                            <a:gd name="connsiteY2" fmla="*/ 514001 h 514001"/>
                            <a:gd name="connsiteX3" fmla="*/ 576775 w 2792344"/>
                            <a:gd name="connsiteY3" fmla="*/ 499912 h 514001"/>
                            <a:gd name="connsiteX4" fmla="*/ 0 w 2792344"/>
                            <a:gd name="connsiteY4" fmla="*/ 0 h 5140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92344" h="514001">
                              <a:moveTo>
                                <a:pt x="0" y="0"/>
                              </a:moveTo>
                              <a:lnTo>
                                <a:pt x="2778276" y="0"/>
                              </a:lnTo>
                              <a:lnTo>
                                <a:pt x="2792344" y="514001"/>
                              </a:lnTo>
                              <a:lnTo>
                                <a:pt x="576775" y="499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Obdélník 2"/>
                      <wps:cNvSpPr/>
                      <wps:spPr>
                        <a:xfrm>
                          <a:off x="2636520" y="149567"/>
                          <a:ext cx="5143500" cy="1197885"/>
                        </a:xfrm>
                        <a:custGeom>
                          <a:avLst/>
                          <a:gdLst>
                            <a:gd name="connsiteX0" fmla="*/ 0 w 4000500"/>
                            <a:gd name="connsiteY0" fmla="*/ 0 h 800100"/>
                            <a:gd name="connsiteX1" fmla="*/ 4000500 w 4000500"/>
                            <a:gd name="connsiteY1" fmla="*/ 0 h 800100"/>
                            <a:gd name="connsiteX2" fmla="*/ 4000500 w 4000500"/>
                            <a:gd name="connsiteY2" fmla="*/ 800100 h 800100"/>
                            <a:gd name="connsiteX3" fmla="*/ 0 w 4000500"/>
                            <a:gd name="connsiteY3" fmla="*/ 800100 h 800100"/>
                            <a:gd name="connsiteX4" fmla="*/ 0 w 4000500"/>
                            <a:gd name="connsiteY4" fmla="*/ 0 h 800100"/>
                            <a:gd name="connsiteX0" fmla="*/ 0 w 4000500"/>
                            <a:gd name="connsiteY0" fmla="*/ 0 h 800100"/>
                            <a:gd name="connsiteX1" fmla="*/ 4000500 w 4000500"/>
                            <a:gd name="connsiteY1" fmla="*/ 0 h 800100"/>
                            <a:gd name="connsiteX2" fmla="*/ 4000500 w 4000500"/>
                            <a:gd name="connsiteY2" fmla="*/ 800100 h 800100"/>
                            <a:gd name="connsiteX3" fmla="*/ 792480 w 4000500"/>
                            <a:gd name="connsiteY3" fmla="*/ 800100 h 800100"/>
                            <a:gd name="connsiteX4" fmla="*/ 0 w 4000500"/>
                            <a:gd name="connsiteY4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00500" h="800100">
                              <a:moveTo>
                                <a:pt x="0" y="0"/>
                              </a:moveTo>
                              <a:lnTo>
                                <a:pt x="4000500" y="0"/>
                              </a:lnTo>
                              <a:lnTo>
                                <a:pt x="4000500" y="800100"/>
                              </a:lnTo>
                              <a:lnTo>
                                <a:pt x="792480" y="800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A1DB9" w14:textId="7648ADC6" w:rsidR="00D41117" w:rsidRPr="00D41117" w:rsidRDefault="00D41117" w:rsidP="00E839B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D1EEF9" w:themeColor="accent1" w:themeTint="33"/>
                                <w:sz w:val="72"/>
                                <w:szCs w:val="72"/>
                              </w:rPr>
                            </w:pPr>
                            <w:r w:rsidRPr="00D41117">
                              <w:rPr>
                                <w:b/>
                                <w:bCs/>
                                <w:color w:val="D1EEF9" w:themeColor="accent1" w:themeTint="33"/>
                                <w:sz w:val="72"/>
                                <w:szCs w:val="72"/>
                              </w:rPr>
                              <w:t>FUMIGÁTOR F2</w:t>
                            </w:r>
                          </w:p>
                          <w:p w14:paraId="666237DC" w14:textId="61E638A5" w:rsidR="00D41117" w:rsidRPr="00D41117" w:rsidRDefault="00E839B0" w:rsidP="00E839B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A4DDF4" w:themeColor="accent1" w:themeTint="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4DDF4" w:themeColor="accent1" w:themeTint="66"/>
                                <w:sz w:val="28"/>
                                <w:szCs w:val="28"/>
                              </w:rPr>
                              <w:t xml:space="preserve">                                      </w:t>
                            </w:r>
                            <w:r w:rsidR="00D41117" w:rsidRPr="00D41117">
                              <w:rPr>
                                <w:b/>
                                <w:bCs/>
                                <w:color w:val="A4DDF4" w:themeColor="accent1" w:themeTint="66"/>
                                <w:sz w:val="28"/>
                                <w:szCs w:val="28"/>
                              </w:rPr>
                              <w:t>www.VcelyRuzicka.cz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5383A2" id="Skupina 10" o:spid="_x0000_s1026" alt="&quot;&quot;" style="position:absolute;margin-left:-147pt;margin-top:-1in;width:579.35pt;height:106.25pt;z-index:251672576;mso-position-vertical-relative:margin;mso-width-relative:margin;mso-height-relative:margin" coordorigin="4220,-29" coordsize="73579,1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">
              <v:shape id="Obdélník 1" o:spid="_x0000_s1027" style="position:absolute;left:4220;top:-29;width:27924;height:5143;visibility:visible;mso-wrap-style:square;v-text-anchor:middle" coordsize="2792344,51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" path="m,l2778276,r14068,514001l576775,499912,,xe" fillcolor="#7f7f7f [1612]" stroked="f" strokeweight="1pt">
                <v:stroke joinstyle="miter"/>
                <v:path arrowok="t" o:connecttype="custom" o:connectlocs="0,0;2778369,0;2792437,514392;576794,500292;0,0" o:connectangles="0,0,0,0,0"/>
              </v:shape>
              <v:shape id="Obdélník 2" o:spid="_x0000_s1028" style="position:absolute;left:26365;top:1495;width:51435;height:11979;visibility:visible;mso-wrap-style:square;v-text-anchor:middle" coordsize="4000500,800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" adj="-11796480,,5400" path="m,l4000500,r,800100l792480,800100,,xe" fillcolor="#1cade4 [3204]" stroked="f" strokeweight="1pt">
                <v:fill color2="#2683c6 [3205]" rotate="t" focus="100%" type="gradient"/>
                <v:stroke joinstyle="miter"/>
                <v:shadow on="t" color="black" opacity="26214f" origin=".5" offset="-3pt,0"/>
                <v:formulas/>
                <v:path arrowok="t" o:connecttype="custom" o:connectlocs="0,0;5143500,0;5143500,1197885;1018903,1197885;0,0" o:connectangles="0,0,0,0,0" textboxrect="0,0,4000500,800100"/>
                <v:textbox>
                  <w:txbxContent>
                    <w:p w14:paraId="2D5A1DB9" w14:textId="7648ADC6" w:rsidR="00D41117" w:rsidRPr="00D41117" w:rsidRDefault="00D41117" w:rsidP="00E839B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D1EEF9" w:themeColor="accent1" w:themeTint="33"/>
                          <w:sz w:val="72"/>
                          <w:szCs w:val="72"/>
                        </w:rPr>
                      </w:pPr>
                      <w:r w:rsidRPr="00D41117">
                        <w:rPr>
                          <w:b/>
                          <w:bCs/>
                          <w:color w:val="D1EEF9" w:themeColor="accent1" w:themeTint="33"/>
                          <w:sz w:val="72"/>
                          <w:szCs w:val="72"/>
                        </w:rPr>
                        <w:t>FUMIGÁTOR F2</w:t>
                      </w:r>
                    </w:p>
                    <w:p w14:paraId="666237DC" w14:textId="61E638A5" w:rsidR="00D41117" w:rsidRPr="00D41117" w:rsidRDefault="00E839B0" w:rsidP="00E839B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A4DDF4" w:themeColor="accent1" w:themeTint="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A4DDF4" w:themeColor="accent1" w:themeTint="66"/>
                          <w:sz w:val="28"/>
                          <w:szCs w:val="28"/>
                        </w:rPr>
                        <w:t xml:space="preserve">                                      </w:t>
                      </w:r>
                      <w:r w:rsidR="00D41117" w:rsidRPr="00D41117">
                        <w:rPr>
                          <w:b/>
                          <w:bCs/>
                          <w:color w:val="A4DDF4" w:themeColor="accent1" w:themeTint="66"/>
                          <w:sz w:val="28"/>
                          <w:szCs w:val="28"/>
                        </w:rPr>
                        <w:t>www.VcelyRuzicka.cz</w:t>
                      </w:r>
                    </w:p>
                  </w:txbxContent>
                </v:textbox>
              </v:shape>
              <w10:wrap anchory="margin"/>
            </v:group>
          </w:pict>
        </mc:Fallback>
      </mc:AlternateContent>
    </w:r>
    <w:r w:rsidR="009158DF">
      <w:rPr>
        <w:noProof/>
        <w:lang w:bidi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C09A863" wp14:editId="684D951C">
              <wp:simplePos x="0" y="0"/>
              <wp:positionH relativeFrom="column">
                <wp:posOffset>-1581150</wp:posOffset>
              </wp:positionH>
              <wp:positionV relativeFrom="paragraph">
                <wp:posOffset>1360805</wp:posOffset>
              </wp:positionV>
              <wp:extent cx="6180455" cy="6828790"/>
              <wp:effectExtent l="0" t="0" r="0" b="10160"/>
              <wp:wrapNone/>
              <wp:docPr id="44" name="Skupina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455" cy="6828790"/>
                        <a:chOff x="0" y="41564"/>
                        <a:chExt cx="7529137" cy="8319193"/>
                      </a:xfrm>
                    </wpg:grpSpPr>
                    <wps:wsp>
                      <wps:cNvPr id="32" name="Ovál 9"/>
                      <wps:cNvSpPr/>
                      <wps:spPr>
                        <a:xfrm>
                          <a:off x="1427018" y="1371600"/>
                          <a:ext cx="5935980" cy="5038725"/>
                        </a:xfrm>
                        <a:prstGeom prst="hexagon">
                          <a:avLst/>
                        </a:prstGeom>
                        <a:noFill/>
                        <a:ln w="3175">
                          <a:solidFill>
                            <a:schemeClr val="tx1">
                              <a:alpha val="1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1E755" w14:textId="77777777" w:rsidR="00A73962" w:rsidRDefault="00A73962" w:rsidP="00A73962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33" name="Ovál 11"/>
                      <wps:cNvSpPr/>
                      <wps:spPr>
                        <a:xfrm>
                          <a:off x="0" y="41564"/>
                          <a:ext cx="4512945" cy="3830320"/>
                        </a:xfrm>
                        <a:prstGeom prst="hexagon">
                          <a:avLst/>
                        </a:prstGeom>
                        <a:noFill/>
                        <a:ln w="6350">
                          <a:solidFill>
                            <a:schemeClr val="tx1">
                              <a:alpha val="1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4" name="Ovál 11"/>
                      <wps:cNvSpPr/>
                      <wps:spPr>
                        <a:xfrm>
                          <a:off x="4876800" y="5694219"/>
                          <a:ext cx="2506980" cy="2127885"/>
                        </a:xfrm>
                        <a:prstGeom prst="hexagon">
                          <a:avLst/>
                        </a:prstGeom>
                        <a:noFill/>
                        <a:ln w="6350">
                          <a:solidFill>
                            <a:schemeClr val="tx1">
                              <a:alpha val="1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8" name="Ovál 11"/>
                      <wps:cNvSpPr/>
                      <wps:spPr>
                        <a:xfrm>
                          <a:off x="5264727" y="6276110"/>
                          <a:ext cx="2264410" cy="1921510"/>
                        </a:xfrm>
                        <a:prstGeom prst="hexag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lin ang="0" scaled="1"/>
                        </a:gradFill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2" name="Ovál 11"/>
                      <wps:cNvSpPr/>
                      <wps:spPr>
                        <a:xfrm>
                          <a:off x="235527" y="4530437"/>
                          <a:ext cx="4512945" cy="3830320"/>
                        </a:xfrm>
                        <a:prstGeom prst="hexagon">
                          <a:avLst/>
                        </a:prstGeom>
                        <a:noFill/>
                        <a:ln w="6350">
                          <a:solidFill>
                            <a:schemeClr val="tx1">
                              <a:alpha val="1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3" name="Ovál 11"/>
                      <wps:cNvSpPr/>
                      <wps:spPr>
                        <a:xfrm>
                          <a:off x="651164" y="5070764"/>
                          <a:ext cx="3096260" cy="2626995"/>
                        </a:xfrm>
                        <a:prstGeom prst="hexag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1000"/>
                          </a:schemeClr>
                        </a:solidFill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09A863" id="Skupina 44" o:spid="_x0000_s1029" alt="&quot;&quot;" style="position:absolute;margin-left:-124.5pt;margin-top:107.15pt;width:486.65pt;height:537.7pt;z-index:251662336;mso-width-relative:margin;mso-height-relative:margin" coordorigin=",415" coordsize="75291,8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Ovál 9" o:spid="_x0000_s1030" type="#_x0000_t9" style="position:absolute;left:14270;top:13716;width:59359;height:50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" adj="4584" filled="f" strokecolor="black [3213]" strokeweight=".25pt">
                <v:stroke opacity="6682f"/>
                <v:textbox>
                  <w:txbxContent>
                    <w:p w14:paraId="30C1E755" w14:textId="77777777" w:rsidR="00A73962" w:rsidRDefault="00A73962" w:rsidP="00A73962">
                      <w:pPr>
                        <w:jc w:val="center"/>
                      </w:pPr>
                    </w:p>
                  </w:txbxContent>
                </v:textbox>
              </v:shape>
              <v:shape id="Ovál 11" o:spid="_x0000_s1031" type="#_x0000_t9" style="position:absolute;top:415;width:45129;height:38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" adj="4583" filled="f" strokecolor="black [3213]" strokeweight=".5pt">
                <v:stroke dashstyle="1 1" opacity="6682f"/>
              </v:shape>
              <v:shape id="Ovál 11" o:spid="_x0000_s1032" type="#_x0000_t9" style="position:absolute;left:48768;top:56942;width:25069;height:21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" adj="4583" filled="f" strokecolor="black [3213]" strokeweight=".5pt">
                <v:stroke dashstyle="1 1" opacity="6682f"/>
              </v:shape>
              <v:shape id="Ovál 11" o:spid="_x0000_s1033" type="#_x0000_t9" style="position:absolute;left:52647;top:62761;width:22644;height:19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" adj="4582" fillcolor="#1cade4 [3204]" stroked="f" strokeweight=".5pt">
                <v:fill opacity="13107f" color2="#2683c6 [3205]" o:opacity2="13107f" angle="90" focus="100%" type="gradient"/>
                <v:stroke dashstyle="1 1"/>
              </v:shape>
              <v:shape id="Ovál 11" o:spid="_x0000_s1034" type="#_x0000_t9" style="position:absolute;left:2355;top:45304;width:45129;height:38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" adj="4583" filled="f" strokecolor="black [3213]" strokeweight=".5pt">
                <v:stroke dashstyle="1 1" opacity="6682f"/>
              </v:shape>
              <v:shape id="Ovál 11" o:spid="_x0000_s1035" type="#_x0000_t9" style="position:absolute;left:6511;top:50707;width:30963;height:26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" adj="4582" fillcolor="#5a5a5a [2109]" stroked="f" strokeweight=".5pt">
                <v:fill opacity="771f"/>
                <v:stroke dashstyle="1 1"/>
              </v:shape>
            </v:group>
          </w:pict>
        </mc:Fallback>
      </mc:AlternateContent>
    </w:r>
    <w:r w:rsidR="00EA6114">
      <w:rPr>
        <w:noProof/>
        <w:lang w:bidi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DCE888" wp14:editId="1297E504">
              <wp:simplePos x="0" y="0"/>
              <wp:positionH relativeFrom="column">
                <wp:posOffset>-1892300</wp:posOffset>
              </wp:positionH>
              <wp:positionV relativeFrom="paragraph">
                <wp:posOffset>318135</wp:posOffset>
              </wp:positionV>
              <wp:extent cx="0" cy="2030095"/>
              <wp:effectExtent l="0" t="0" r="38100" b="27305"/>
              <wp:wrapNone/>
              <wp:docPr id="12" name="Přímá spojnic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03009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alpha val="7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4094F7" id="Přímá spojnice 12" o:spid="_x0000_s1026" alt="&quot;&quot;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9pt,25.05pt" to="-149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" strokecolor="#2683c6 [3205]" strokeweight="1.5pt">
              <v:stroke opacity="46003f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B089B"/>
    <w:multiLevelType w:val="multilevel"/>
    <w:tmpl w:val="9642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2C6728"/>
    <w:multiLevelType w:val="hybridMultilevel"/>
    <w:tmpl w:val="E558FFFC"/>
    <w:lvl w:ilvl="0" w:tplc="C9C6296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26152EF"/>
    <w:multiLevelType w:val="multilevel"/>
    <w:tmpl w:val="BF92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30533C"/>
    <w:multiLevelType w:val="hybridMultilevel"/>
    <w:tmpl w:val="D01412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44FA4"/>
    <w:multiLevelType w:val="hybridMultilevel"/>
    <w:tmpl w:val="D01412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4549135">
    <w:abstractNumId w:val="4"/>
  </w:num>
  <w:num w:numId="2" w16cid:durableId="798457853">
    <w:abstractNumId w:val="1"/>
  </w:num>
  <w:num w:numId="3" w16cid:durableId="2123063318">
    <w:abstractNumId w:val="3"/>
  </w:num>
  <w:num w:numId="4" w16cid:durableId="43061435">
    <w:abstractNumId w:val="2"/>
  </w:num>
  <w:num w:numId="5" w16cid:durableId="1812868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F61"/>
    <w:rsid w:val="0005265C"/>
    <w:rsid w:val="00064E34"/>
    <w:rsid w:val="00066146"/>
    <w:rsid w:val="00077816"/>
    <w:rsid w:val="000B1DC1"/>
    <w:rsid w:val="000D41A2"/>
    <w:rsid w:val="000F1541"/>
    <w:rsid w:val="00103DAC"/>
    <w:rsid w:val="00150F68"/>
    <w:rsid w:val="001652EE"/>
    <w:rsid w:val="00171639"/>
    <w:rsid w:val="001A20C8"/>
    <w:rsid w:val="001C1988"/>
    <w:rsid w:val="002063D7"/>
    <w:rsid w:val="002152E0"/>
    <w:rsid w:val="00224DDE"/>
    <w:rsid w:val="002345E8"/>
    <w:rsid w:val="00236E81"/>
    <w:rsid w:val="00286E6A"/>
    <w:rsid w:val="002B3A2F"/>
    <w:rsid w:val="002E7BA7"/>
    <w:rsid w:val="002F0254"/>
    <w:rsid w:val="002F4777"/>
    <w:rsid w:val="002F4D87"/>
    <w:rsid w:val="003219F9"/>
    <w:rsid w:val="00360CE9"/>
    <w:rsid w:val="003F5B26"/>
    <w:rsid w:val="003F73A0"/>
    <w:rsid w:val="004040C0"/>
    <w:rsid w:val="00410461"/>
    <w:rsid w:val="004B3E1C"/>
    <w:rsid w:val="004B6B3F"/>
    <w:rsid w:val="004C5689"/>
    <w:rsid w:val="004E6751"/>
    <w:rsid w:val="004F0D9E"/>
    <w:rsid w:val="00524B56"/>
    <w:rsid w:val="0052754B"/>
    <w:rsid w:val="0053563E"/>
    <w:rsid w:val="0054664E"/>
    <w:rsid w:val="00573E70"/>
    <w:rsid w:val="005834D8"/>
    <w:rsid w:val="00587EFD"/>
    <w:rsid w:val="005A624A"/>
    <w:rsid w:val="005C0F38"/>
    <w:rsid w:val="005C2210"/>
    <w:rsid w:val="005E3202"/>
    <w:rsid w:val="00602F97"/>
    <w:rsid w:val="00616BFE"/>
    <w:rsid w:val="0061783A"/>
    <w:rsid w:val="0062123A"/>
    <w:rsid w:val="00621A41"/>
    <w:rsid w:val="00632773"/>
    <w:rsid w:val="00646E75"/>
    <w:rsid w:val="006678EB"/>
    <w:rsid w:val="00683250"/>
    <w:rsid w:val="00685619"/>
    <w:rsid w:val="006946F4"/>
    <w:rsid w:val="006A6400"/>
    <w:rsid w:val="006B2FA2"/>
    <w:rsid w:val="006E2D25"/>
    <w:rsid w:val="006F5536"/>
    <w:rsid w:val="00726D74"/>
    <w:rsid w:val="007330E9"/>
    <w:rsid w:val="00744A3D"/>
    <w:rsid w:val="00774316"/>
    <w:rsid w:val="00785819"/>
    <w:rsid w:val="007908DE"/>
    <w:rsid w:val="007D5784"/>
    <w:rsid w:val="007D7BEA"/>
    <w:rsid w:val="007E4778"/>
    <w:rsid w:val="00815956"/>
    <w:rsid w:val="0081628C"/>
    <w:rsid w:val="008265D1"/>
    <w:rsid w:val="00876169"/>
    <w:rsid w:val="00885B75"/>
    <w:rsid w:val="008944C7"/>
    <w:rsid w:val="008C17BF"/>
    <w:rsid w:val="008E3978"/>
    <w:rsid w:val="0091088D"/>
    <w:rsid w:val="009158DF"/>
    <w:rsid w:val="00945ED2"/>
    <w:rsid w:val="00950D6F"/>
    <w:rsid w:val="00966FCA"/>
    <w:rsid w:val="009A3A24"/>
    <w:rsid w:val="009B4F9B"/>
    <w:rsid w:val="009D6E70"/>
    <w:rsid w:val="00A11808"/>
    <w:rsid w:val="00A126B4"/>
    <w:rsid w:val="00A26803"/>
    <w:rsid w:val="00A33ADC"/>
    <w:rsid w:val="00A42AE7"/>
    <w:rsid w:val="00A73430"/>
    <w:rsid w:val="00A73962"/>
    <w:rsid w:val="00AA3E47"/>
    <w:rsid w:val="00AB3DDB"/>
    <w:rsid w:val="00AB5C4F"/>
    <w:rsid w:val="00AC29EE"/>
    <w:rsid w:val="00AF19FF"/>
    <w:rsid w:val="00B013F9"/>
    <w:rsid w:val="00B37C45"/>
    <w:rsid w:val="00B65A30"/>
    <w:rsid w:val="00B942A5"/>
    <w:rsid w:val="00BA61AF"/>
    <w:rsid w:val="00BC57B0"/>
    <w:rsid w:val="00BC5C4F"/>
    <w:rsid w:val="00C208AD"/>
    <w:rsid w:val="00CA6FFC"/>
    <w:rsid w:val="00CE2F61"/>
    <w:rsid w:val="00CF33AE"/>
    <w:rsid w:val="00D06EC5"/>
    <w:rsid w:val="00D120A0"/>
    <w:rsid w:val="00D375C1"/>
    <w:rsid w:val="00D41117"/>
    <w:rsid w:val="00D56C9E"/>
    <w:rsid w:val="00D65932"/>
    <w:rsid w:val="00D73288"/>
    <w:rsid w:val="00D84868"/>
    <w:rsid w:val="00D90AFC"/>
    <w:rsid w:val="00E11CD4"/>
    <w:rsid w:val="00E15164"/>
    <w:rsid w:val="00E55D74"/>
    <w:rsid w:val="00E766BF"/>
    <w:rsid w:val="00E839B0"/>
    <w:rsid w:val="00E84727"/>
    <w:rsid w:val="00EA6114"/>
    <w:rsid w:val="00EB2F7C"/>
    <w:rsid w:val="00EB788C"/>
    <w:rsid w:val="00EC2440"/>
    <w:rsid w:val="00EF033A"/>
    <w:rsid w:val="00EF70C6"/>
    <w:rsid w:val="00F2115A"/>
    <w:rsid w:val="00F66D61"/>
    <w:rsid w:val="00F85F10"/>
    <w:rsid w:val="00F948CB"/>
    <w:rsid w:val="00FD6933"/>
    <w:rsid w:val="00FE0F43"/>
    <w:rsid w:val="00FE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BE0E3"/>
  <w14:defaultImageDpi w14:val="32767"/>
  <w15:chartTrackingRefBased/>
  <w15:docId w15:val="{18D7FC59-780F-4648-A071-813F1D48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qFormat/>
    <w:rsid w:val="007330E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3F73A0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1481AB" w:themeColor="accent1" w:themeShade="BF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F73A0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3F73A0"/>
    <w:rPr>
      <w:rFonts w:asciiTheme="majorHAnsi" w:eastAsiaTheme="majorEastAsia" w:hAnsiTheme="majorHAnsi" w:cstheme="majorBidi"/>
      <w:caps/>
      <w:color w:val="1481AB" w:themeColor="accent1" w:themeShade="BF"/>
      <w:kern w:val="20"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3F73A0"/>
    <w:rPr>
      <w:rFonts w:asciiTheme="majorHAnsi" w:eastAsiaTheme="majorEastAsia" w:hAnsiTheme="majorHAnsi" w:cstheme="majorBidi"/>
      <w:color w:val="1481AB" w:themeColor="accent1" w:themeShade="BF"/>
      <w:kern w:val="20"/>
      <w:sz w:val="26"/>
      <w:szCs w:val="26"/>
    </w:rPr>
  </w:style>
  <w:style w:type="paragraph" w:styleId="Osloven">
    <w:name w:val="Salutation"/>
    <w:basedOn w:val="Normln"/>
    <w:link w:val="OslovenChar"/>
    <w:uiPriority w:val="4"/>
    <w:unhideWhenUsed/>
    <w:qFormat/>
    <w:rsid w:val="003F73A0"/>
    <w:pPr>
      <w:spacing w:before="720"/>
    </w:pPr>
  </w:style>
  <w:style w:type="character" w:customStyle="1" w:styleId="OslovenChar">
    <w:name w:val="Oslovení Char"/>
    <w:basedOn w:val="Standardnpsmoodstavce"/>
    <w:link w:val="Osloven"/>
    <w:uiPriority w:val="4"/>
    <w:rsid w:val="003F73A0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vr">
    <w:name w:val="Closing"/>
    <w:basedOn w:val="Normln"/>
    <w:next w:val="Podpis"/>
    <w:link w:val="ZvrChar"/>
    <w:uiPriority w:val="6"/>
    <w:unhideWhenUsed/>
    <w:qFormat/>
    <w:rsid w:val="003F73A0"/>
    <w:pPr>
      <w:spacing w:before="480" w:after="960" w:line="240" w:lineRule="auto"/>
    </w:pPr>
  </w:style>
  <w:style w:type="character" w:customStyle="1" w:styleId="ZvrChar">
    <w:name w:val="Závěr Char"/>
    <w:basedOn w:val="Standardnpsmoodstavce"/>
    <w:link w:val="Zvr"/>
    <w:uiPriority w:val="6"/>
    <w:rsid w:val="003F73A0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odpis">
    <w:name w:val="Signature"/>
    <w:basedOn w:val="Normln"/>
    <w:link w:val="PodpisChar"/>
    <w:uiPriority w:val="7"/>
    <w:unhideWhenUsed/>
    <w:qFormat/>
    <w:rsid w:val="00EB788C"/>
    <w:pPr>
      <w:spacing w:after="0"/>
    </w:pPr>
    <w:rPr>
      <w:b/>
      <w:bCs/>
    </w:rPr>
  </w:style>
  <w:style w:type="character" w:customStyle="1" w:styleId="PodpisChar">
    <w:name w:val="Podpis Char"/>
    <w:basedOn w:val="Standardnpsmoodstavce"/>
    <w:link w:val="Podpis"/>
    <w:uiPriority w:val="7"/>
    <w:rsid w:val="00EB788C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character" w:styleId="Siln">
    <w:name w:val="Strong"/>
    <w:basedOn w:val="Standardnpsmoodstavce"/>
    <w:uiPriority w:val="1"/>
    <w:semiHidden/>
    <w:rsid w:val="003F73A0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3F73A0"/>
    <w:pPr>
      <w:spacing w:before="0" w:after="0"/>
    </w:pPr>
  </w:style>
  <w:style w:type="paragraph" w:styleId="Normlnweb">
    <w:name w:val="Normal (Web)"/>
    <w:basedOn w:val="Normln"/>
    <w:uiPriority w:val="99"/>
    <w:semiHidden/>
    <w:unhideWhenUsed/>
    <w:rsid w:val="004B6B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7396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3962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A7396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3962"/>
    <w:rPr>
      <w:rFonts w:eastAsiaTheme="minorHAnsi"/>
      <w:color w:val="595959" w:themeColor="text1" w:themeTint="A6"/>
      <w:kern w:val="20"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F85F10"/>
    <w:rPr>
      <w:color w:val="808080"/>
    </w:rPr>
  </w:style>
  <w:style w:type="paragraph" w:customStyle="1" w:styleId="Logo">
    <w:name w:val="Logo"/>
    <w:basedOn w:val="Normln"/>
    <w:qFormat/>
    <w:rsid w:val="00F85F10"/>
    <w:pPr>
      <w:spacing w:after="0"/>
      <w:ind w:left="-2160"/>
    </w:pPr>
  </w:style>
  <w:style w:type="paragraph" w:customStyle="1" w:styleId="Web">
    <w:name w:val="Web"/>
    <w:basedOn w:val="Normln"/>
    <w:qFormat/>
    <w:rsid w:val="00F85F10"/>
    <w:pPr>
      <w:ind w:left="-2160"/>
    </w:pPr>
  </w:style>
  <w:style w:type="paragraph" w:customStyle="1" w:styleId="Jmno">
    <w:name w:val="Jméno"/>
    <w:basedOn w:val="Normln"/>
    <w:qFormat/>
    <w:rsid w:val="00F85F10"/>
    <w:rPr>
      <w:b/>
      <w:sz w:val="24"/>
      <w:szCs w:val="24"/>
    </w:rPr>
  </w:style>
  <w:style w:type="paragraph" w:styleId="Nzev">
    <w:name w:val="Title"/>
    <w:basedOn w:val="Nadpis1"/>
    <w:next w:val="Normln"/>
    <w:link w:val="NzevChar"/>
    <w:uiPriority w:val="10"/>
    <w:qFormat/>
    <w:rsid w:val="006678EB"/>
    <w:rPr>
      <w:color w:val="0D5672" w:themeColor="accent1" w:themeShade="80"/>
    </w:rPr>
  </w:style>
  <w:style w:type="character" w:customStyle="1" w:styleId="NzevChar">
    <w:name w:val="Název Char"/>
    <w:basedOn w:val="Standardnpsmoodstavce"/>
    <w:link w:val="Nzev"/>
    <w:uiPriority w:val="10"/>
    <w:rsid w:val="006678EB"/>
    <w:rPr>
      <w:rFonts w:asciiTheme="majorHAnsi" w:eastAsiaTheme="majorEastAsia" w:hAnsiTheme="majorHAnsi" w:cstheme="majorBidi"/>
      <w:caps/>
      <w:color w:val="0D5672" w:themeColor="accent1" w:themeShade="80"/>
      <w:kern w:val="20"/>
      <w:sz w:val="20"/>
      <w:szCs w:val="20"/>
    </w:rPr>
  </w:style>
  <w:style w:type="paragraph" w:styleId="Bezmezer">
    <w:name w:val="No Spacing"/>
    <w:link w:val="BezmezerChar"/>
    <w:uiPriority w:val="1"/>
    <w:qFormat/>
    <w:rsid w:val="00D90AFC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4F2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4F25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  <w:style w:type="character" w:customStyle="1" w:styleId="BezmezerChar">
    <w:name w:val="Bez mezer Char"/>
    <w:basedOn w:val="Standardnpsmoodstavce"/>
    <w:link w:val="Bezmezer"/>
    <w:uiPriority w:val="1"/>
    <w:rsid w:val="00D41117"/>
    <w:rPr>
      <w:rFonts w:eastAsiaTheme="minorHAnsi"/>
      <w:color w:val="595959" w:themeColor="text1" w:themeTint="A6"/>
      <w:kern w:val="20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E839B0"/>
    <w:rPr>
      <w:color w:val="6EAC1C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rsid w:val="00E839B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semiHidden/>
    <w:rsid w:val="00885B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sv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image" Target="media/image8.svg"/><Relationship Id="rId29" Type="http://schemas.microsoft.com/office/2007/relationships/hdphoto" Target="media/hdphoto5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3.wdp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microsoft.com/office/2007/relationships/hdphoto" Target="media/hdphoto6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microsoft.com/office/2007/relationships/hdphoto" Target="media/hdphoto4.wdp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\AppData\Roaming\Microsoft\Templates\Hlavi&#269;kov&#253;%20pap&#237;r%20s%20&#353;esti&#250;heln&#237;ke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1D46C3FDC0D499799F99E5EB35BA8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4B335F-1874-4819-AE04-C805F26E81AD}"/>
      </w:docPartPr>
      <w:docPartBody>
        <w:p w:rsidR="00DC725D" w:rsidRDefault="00E7025A" w:rsidP="00E7025A">
          <w:pPr>
            <w:pStyle w:val="71D46C3FDC0D499799F99E5EB35BA8CC"/>
          </w:pPr>
          <w:r w:rsidRPr="00D90AFC">
            <w:rPr>
              <w:lang w:bidi="cs-CZ"/>
            </w:rPr>
            <w:t>Jméno příjemce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chocib Script Latin Pro">
    <w:charset w:val="EE"/>
    <w:family w:val="auto"/>
    <w:pitch w:val="variable"/>
    <w:sig w:usb0="A00000AF" w:usb1="50000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25A"/>
    <w:rsid w:val="000F1541"/>
    <w:rsid w:val="003C6DD9"/>
    <w:rsid w:val="007908DE"/>
    <w:rsid w:val="008265D1"/>
    <w:rsid w:val="00973F93"/>
    <w:rsid w:val="00A26803"/>
    <w:rsid w:val="00DC725D"/>
    <w:rsid w:val="00E7025A"/>
    <w:rsid w:val="00EA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1D46C3FDC0D499799F99E5EB35BA8CC">
    <w:name w:val="71D46C3FDC0D499799F99E5EB35BA8CC"/>
    <w:rsid w:val="00E702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90177D3-0391-4965-A050-27EB09DF62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DDE4A2-1439-4D03-9F89-0AC06C8EC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B8CFF0-23C2-4B54-B606-74AD48507D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ED74A8-3B5E-46DD-932C-D963102FAA4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s šestiúhelníkem.dotx</Template>
  <TotalTime>10</TotalTime>
  <Pages>4</Pages>
  <Words>618</Words>
  <Characters>3653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Manuál k Fumigátoru F2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Ruzicka Milan</dc:creator>
  <cp:keywords/>
  <dc:description/>
  <cp:lastModifiedBy>Veronika Růžičková</cp:lastModifiedBy>
  <cp:revision>5</cp:revision>
  <cp:lastPrinted>2025-12-17T13:45:00Z</cp:lastPrinted>
  <dcterms:created xsi:type="dcterms:W3CDTF">2025-12-31T17:52:00Z</dcterms:created>
  <dcterms:modified xsi:type="dcterms:W3CDTF">2025-12-31T17:57:00Z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